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0D8548" w14:textId="17539272" w:rsidR="00FE7E8E" w:rsidRPr="005E0159" w:rsidRDefault="00DB37F9" w:rsidP="00F947EF">
      <w:pPr>
        <w:tabs>
          <w:tab w:val="left" w:pos="4620"/>
        </w:tabs>
        <w:rPr>
          <w:rFonts w:asciiTheme="minorHAnsi" w:hAnsiTheme="minorHAnsi" w:cstheme="minorHAnsi"/>
          <w:b/>
          <w:bCs/>
          <w:color w:val="44546A" w:themeColor="text2"/>
          <w:szCs w:val="22"/>
        </w:rPr>
      </w:pPr>
      <w:r w:rsidRPr="00D42140">
        <w:rPr>
          <w:rFonts w:asciiTheme="minorHAnsi" w:hAnsiTheme="minorHAnsi" w:cstheme="minorHAnsi"/>
          <w:b/>
          <w:noProof/>
          <w:color w:val="4472C4"/>
          <w:sz w:val="40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7890F3" wp14:editId="6F6CDF34">
                <wp:simplePos x="0" y="0"/>
                <wp:positionH relativeFrom="column">
                  <wp:posOffset>3488055</wp:posOffset>
                </wp:positionH>
                <wp:positionV relativeFrom="paragraph">
                  <wp:posOffset>-610317</wp:posOffset>
                </wp:positionV>
                <wp:extent cx="3284220" cy="2232660"/>
                <wp:effectExtent l="0" t="0" r="5080" b="25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220" cy="22326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AC9DBD" id="Rectangle 10" o:spid="_x0000_s1026" style="position:absolute;margin-left:274.65pt;margin-top:-48.05pt;width:258.6pt;height:17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" fillcolor="#002060" stroked="f" strokeweight="1.25pt"/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40"/>
          <w:szCs w:val="22"/>
        </w:rPr>
        <w:drawing>
          <wp:anchor distT="0" distB="0" distL="114300" distR="114300" simplePos="0" relativeHeight="251658239" behindDoc="1" locked="0" layoutInCell="1" allowOverlap="1" wp14:anchorId="4D2555CE" wp14:editId="6AEBED0F">
            <wp:simplePos x="0" y="0"/>
            <wp:positionH relativeFrom="column">
              <wp:posOffset>-805815</wp:posOffset>
            </wp:positionH>
            <wp:positionV relativeFrom="paragraph">
              <wp:posOffset>-608412</wp:posOffset>
            </wp:positionV>
            <wp:extent cx="4298950" cy="2231390"/>
            <wp:effectExtent l="0" t="0" r="6350" b="381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7EF">
        <w:rPr>
          <w:rFonts w:asciiTheme="minorHAnsi" w:hAnsiTheme="minorHAnsi" w:cstheme="minorHAnsi"/>
          <w:b/>
          <w:bCs/>
          <w:color w:val="44546A" w:themeColor="text2"/>
          <w:szCs w:val="22"/>
        </w:rPr>
        <w:tab/>
      </w:r>
    </w:p>
    <w:p w14:paraId="51BF076E" w14:textId="7C25DA87" w:rsidR="00816114" w:rsidRDefault="00DB37F9" w:rsidP="00104C7A">
      <w:pPr>
        <w:jc w:val="center"/>
        <w:rPr>
          <w:rFonts w:asciiTheme="minorHAnsi" w:hAnsiTheme="minorHAnsi" w:cstheme="minorHAnsi"/>
          <w:b/>
          <w:sz w:val="40"/>
          <w:szCs w:val="22"/>
        </w:rPr>
      </w:pPr>
      <w:r w:rsidRPr="00F947EF">
        <w:rPr>
          <w:rFonts w:asciiTheme="minorHAnsi" w:hAnsiTheme="minorHAnsi" w:cstheme="minorHAnsi"/>
          <w:b/>
          <w:bCs/>
          <w:noProof/>
          <w:color w:val="44546A" w:themeColor="text2"/>
          <w:szCs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58B13DF" wp14:editId="26FC0A48">
                <wp:simplePos x="0" y="0"/>
                <wp:positionH relativeFrom="margin">
                  <wp:posOffset>3860800</wp:posOffset>
                </wp:positionH>
                <wp:positionV relativeFrom="paragraph">
                  <wp:posOffset>55522</wp:posOffset>
                </wp:positionV>
                <wp:extent cx="2360930" cy="50673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06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F4829" w14:textId="55AD0271" w:rsidR="00DF32DD" w:rsidRPr="00DB37F9" w:rsidRDefault="00DF32DD" w:rsidP="00F947EF">
                            <w:pPr>
                              <w:jc w:val="center"/>
                              <w:rPr>
                                <w:rFonts w:ascii="Optima" w:hAnsi="Optim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DB37F9">
                              <w:rPr>
                                <w:rFonts w:ascii="Optima" w:hAnsi="Optim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BILAN 202</w:t>
                            </w:r>
                            <w:r w:rsidR="004D3A5F" w:rsidRPr="00DB37F9">
                              <w:rPr>
                                <w:rFonts w:ascii="Optima" w:hAnsi="Optim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  <w:p w14:paraId="08701714" w14:textId="77777777" w:rsidR="00DF32DD" w:rsidRDefault="00DF32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B13D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04pt;margin-top:4.35pt;width:185.9pt;height:39.9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" filled="f" stroked="f">
                <v:textbox>
                  <w:txbxContent>
                    <w:p w14:paraId="3DAF4829" w14:textId="55AD0271" w:rsidR="00DF32DD" w:rsidRPr="00DB37F9" w:rsidRDefault="00DF32DD" w:rsidP="00F947EF">
                      <w:pPr>
                        <w:jc w:val="center"/>
                        <w:rPr>
                          <w:rFonts w:ascii="Optima" w:hAnsi="Optim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DB37F9">
                        <w:rPr>
                          <w:rFonts w:ascii="Optima" w:hAnsi="Optim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BILAN 202</w:t>
                      </w:r>
                      <w:r w:rsidR="004D3A5F" w:rsidRPr="00DB37F9">
                        <w:rPr>
                          <w:rFonts w:ascii="Optima" w:hAnsi="Optim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  <w:p w14:paraId="08701714" w14:textId="77777777" w:rsidR="00DF32DD" w:rsidRDefault="00DF32DD"/>
                  </w:txbxContent>
                </v:textbox>
                <w10:wrap type="square" anchorx="margin"/>
              </v:shape>
            </w:pict>
          </mc:Fallback>
        </mc:AlternateContent>
      </w:r>
    </w:p>
    <w:p w14:paraId="288CE380" w14:textId="77777777" w:rsidR="00D42140" w:rsidRDefault="00D42140" w:rsidP="00104C7A">
      <w:pPr>
        <w:jc w:val="center"/>
        <w:rPr>
          <w:rFonts w:asciiTheme="minorHAnsi" w:hAnsiTheme="minorHAnsi" w:cstheme="minorHAnsi"/>
          <w:b/>
          <w:color w:val="4472C4"/>
          <w:sz w:val="40"/>
          <w:szCs w:val="22"/>
        </w:rPr>
      </w:pPr>
    </w:p>
    <w:p w14:paraId="4000657D" w14:textId="707E9A8C" w:rsidR="00D42140" w:rsidRDefault="00DB37F9" w:rsidP="00DB37F9">
      <w:pPr>
        <w:tabs>
          <w:tab w:val="left" w:pos="627"/>
        </w:tabs>
        <w:rPr>
          <w:rFonts w:asciiTheme="minorHAnsi" w:hAnsiTheme="minorHAnsi" w:cstheme="minorHAnsi"/>
          <w:b/>
          <w:color w:val="4472C4"/>
          <w:sz w:val="40"/>
          <w:szCs w:val="22"/>
        </w:rPr>
      </w:pPr>
      <w:r>
        <w:rPr>
          <w:rFonts w:asciiTheme="minorHAnsi" w:hAnsiTheme="minorHAnsi" w:cstheme="minorHAnsi"/>
          <w:b/>
          <w:color w:val="4472C4"/>
          <w:sz w:val="40"/>
          <w:szCs w:val="22"/>
        </w:rPr>
        <w:tab/>
      </w:r>
    </w:p>
    <w:p w14:paraId="43FBDB9A" w14:textId="30248EC5" w:rsidR="00DB37F9" w:rsidRDefault="00DB37F9" w:rsidP="00DB37F9">
      <w:pPr>
        <w:tabs>
          <w:tab w:val="left" w:pos="627"/>
        </w:tabs>
        <w:rPr>
          <w:rFonts w:asciiTheme="minorHAnsi" w:hAnsiTheme="minorHAnsi" w:cstheme="minorHAnsi"/>
          <w:b/>
          <w:color w:val="4472C4"/>
          <w:sz w:val="40"/>
          <w:szCs w:val="22"/>
        </w:rPr>
      </w:pPr>
    </w:p>
    <w:p w14:paraId="0585DDA8" w14:textId="77777777" w:rsidR="00DB37F9" w:rsidRDefault="00DB37F9" w:rsidP="00DB37F9">
      <w:pPr>
        <w:tabs>
          <w:tab w:val="left" w:pos="627"/>
        </w:tabs>
        <w:rPr>
          <w:rFonts w:asciiTheme="minorHAnsi" w:hAnsiTheme="minorHAnsi" w:cstheme="minorHAnsi"/>
          <w:b/>
          <w:color w:val="4472C4"/>
          <w:sz w:val="40"/>
          <w:szCs w:val="22"/>
        </w:rPr>
      </w:pPr>
    </w:p>
    <w:p w14:paraId="6A424AE4" w14:textId="77777777" w:rsidR="00141F08" w:rsidRPr="005076CC" w:rsidRDefault="00141F08" w:rsidP="00D01CCF">
      <w:pPr>
        <w:rPr>
          <w:rFonts w:asciiTheme="minorHAnsi" w:hAnsiTheme="minorHAnsi" w:cstheme="minorHAnsi"/>
          <w:szCs w:val="22"/>
        </w:rPr>
      </w:pPr>
    </w:p>
    <w:tbl>
      <w:tblPr>
        <w:tblStyle w:val="Listeclaire-Accent5"/>
        <w:tblW w:w="10008" w:type="dxa"/>
        <w:tblLook w:val="04A0" w:firstRow="1" w:lastRow="0" w:firstColumn="1" w:lastColumn="0" w:noHBand="0" w:noVBand="1"/>
      </w:tblPr>
      <w:tblGrid>
        <w:gridCol w:w="3819"/>
        <w:gridCol w:w="2168"/>
        <w:gridCol w:w="2168"/>
        <w:gridCol w:w="1853"/>
      </w:tblGrid>
      <w:tr w:rsidR="007A17C0" w:rsidRPr="005076CC" w14:paraId="10889A59" w14:textId="77777777" w:rsidTr="005E01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7" w:type="dxa"/>
            <w:gridSpan w:val="4"/>
            <w:shd w:val="clear" w:color="auto" w:fill="4472C4"/>
          </w:tcPr>
          <w:p w14:paraId="0C400EE8" w14:textId="77777777" w:rsidR="006A6873" w:rsidRPr="005076CC" w:rsidRDefault="00B468A1" w:rsidP="001B5C9A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 w:val="24"/>
                <w:szCs w:val="22"/>
              </w:rPr>
              <w:t>Identité du porteur du projet</w:t>
            </w:r>
          </w:p>
        </w:tc>
      </w:tr>
      <w:tr w:rsidR="001565C7" w:rsidRPr="005076CC" w14:paraId="12D991F7" w14:textId="77777777" w:rsidTr="00B46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9" w:type="dxa"/>
            <w:vAlign w:val="center"/>
          </w:tcPr>
          <w:p w14:paraId="6396076B" w14:textId="77777777" w:rsidR="001565C7" w:rsidRPr="005076CC" w:rsidRDefault="001565C7" w:rsidP="00B468A1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Statut juridique</w:t>
            </w:r>
            <w:r w:rsidR="000D169A" w:rsidRPr="005076CC">
              <w:rPr>
                <w:rFonts w:asciiTheme="minorHAnsi" w:hAnsiTheme="minorHAnsi" w:cstheme="minorHAnsi"/>
                <w:szCs w:val="22"/>
              </w:rPr>
              <w:t xml:space="preserve"> (à cocher)</w:t>
            </w:r>
          </w:p>
        </w:tc>
        <w:tc>
          <w:tcPr>
            <w:tcW w:w="2168" w:type="dxa"/>
            <w:vAlign w:val="center"/>
          </w:tcPr>
          <w:p w14:paraId="0DA791D4" w14:textId="77777777" w:rsidR="001565C7" w:rsidRPr="005076CC" w:rsidRDefault="00B468A1" w:rsidP="00B468A1">
            <w:pPr>
              <w:pStyle w:val="Paragraphedeliste"/>
              <w:ind w:left="-31" w:right="-15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□</w:t>
            </w:r>
            <w:r w:rsidR="00235334" w:rsidRPr="005076CC">
              <w:rPr>
                <w:rFonts w:asciiTheme="minorHAnsi" w:hAnsiTheme="minorHAnsi" w:cstheme="minorHAnsi"/>
                <w:szCs w:val="22"/>
              </w:rPr>
              <w:t xml:space="preserve"> A</w:t>
            </w:r>
            <w:r w:rsidR="001565C7" w:rsidRPr="005076CC">
              <w:rPr>
                <w:rFonts w:asciiTheme="minorHAnsi" w:hAnsiTheme="minorHAnsi" w:cstheme="minorHAnsi"/>
                <w:szCs w:val="22"/>
              </w:rPr>
              <w:t>ssociation</w:t>
            </w:r>
          </w:p>
        </w:tc>
        <w:tc>
          <w:tcPr>
            <w:tcW w:w="2168" w:type="dxa"/>
            <w:vAlign w:val="center"/>
          </w:tcPr>
          <w:p w14:paraId="70923274" w14:textId="77777777" w:rsidR="001565C7" w:rsidRPr="005076CC" w:rsidRDefault="00B468A1" w:rsidP="00B468A1">
            <w:pPr>
              <w:pStyle w:val="Paragraphedeliste"/>
              <w:ind w:left="-6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□</w:t>
            </w:r>
            <w:r w:rsidR="001565C7" w:rsidRPr="005076CC">
              <w:rPr>
                <w:rFonts w:asciiTheme="minorHAnsi" w:hAnsiTheme="minorHAnsi" w:cstheme="minorHAnsi"/>
                <w:szCs w:val="22"/>
              </w:rPr>
              <w:t>Commune</w:t>
            </w:r>
          </w:p>
        </w:tc>
        <w:tc>
          <w:tcPr>
            <w:tcW w:w="1853" w:type="dxa"/>
            <w:vAlign w:val="center"/>
          </w:tcPr>
          <w:p w14:paraId="33A66E13" w14:textId="77777777" w:rsidR="001565C7" w:rsidRPr="005076CC" w:rsidRDefault="00B468A1" w:rsidP="00B468A1">
            <w:pPr>
              <w:pStyle w:val="Paragraphedeliste"/>
              <w:ind w:left="-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□</w:t>
            </w:r>
            <w:r w:rsidR="00235334" w:rsidRPr="005076CC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1565C7" w:rsidRPr="005076CC">
              <w:rPr>
                <w:rFonts w:asciiTheme="minorHAnsi" w:hAnsiTheme="minorHAnsi" w:cstheme="minorHAnsi"/>
                <w:szCs w:val="22"/>
              </w:rPr>
              <w:t>Entreprise</w:t>
            </w:r>
          </w:p>
        </w:tc>
      </w:tr>
      <w:tr w:rsidR="006A6873" w:rsidRPr="005076CC" w14:paraId="523CB9AB" w14:textId="77777777" w:rsidTr="00B468A1">
        <w:trPr>
          <w:trHeight w:val="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9" w:type="dxa"/>
            <w:vAlign w:val="center"/>
          </w:tcPr>
          <w:p w14:paraId="3FC17A03" w14:textId="77777777" w:rsidR="00124462" w:rsidRPr="005076CC" w:rsidRDefault="006A6873" w:rsidP="00B468A1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Adresse du siège social</w:t>
            </w:r>
          </w:p>
        </w:tc>
        <w:tc>
          <w:tcPr>
            <w:tcW w:w="6188" w:type="dxa"/>
            <w:gridSpan w:val="3"/>
          </w:tcPr>
          <w:p w14:paraId="7C72914A" w14:textId="77777777" w:rsidR="006A6873" w:rsidRPr="005076CC" w:rsidRDefault="006A6873" w:rsidP="00A975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6A6873" w:rsidRPr="005076CC" w14:paraId="4640B3FF" w14:textId="77777777" w:rsidTr="00B468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9" w:type="dxa"/>
            <w:vAlign w:val="center"/>
          </w:tcPr>
          <w:p w14:paraId="7EABC3A3" w14:textId="77777777" w:rsidR="00124462" w:rsidRPr="005076CC" w:rsidRDefault="006A6873" w:rsidP="00B468A1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Numéro SIRET</w:t>
            </w:r>
          </w:p>
        </w:tc>
        <w:tc>
          <w:tcPr>
            <w:tcW w:w="6188" w:type="dxa"/>
            <w:gridSpan w:val="3"/>
          </w:tcPr>
          <w:p w14:paraId="1E7D4159" w14:textId="77777777" w:rsidR="006A6873" w:rsidRPr="005076CC" w:rsidRDefault="006A6873" w:rsidP="00A975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3B460E1C" w14:textId="77777777" w:rsidR="00086FC2" w:rsidRPr="005076CC" w:rsidRDefault="00086FC2" w:rsidP="006A6873">
      <w:pPr>
        <w:rPr>
          <w:rFonts w:asciiTheme="minorHAnsi" w:hAnsiTheme="minorHAnsi" w:cstheme="minorHAnsi"/>
          <w:szCs w:val="22"/>
        </w:rPr>
      </w:pPr>
    </w:p>
    <w:p w14:paraId="09982529" w14:textId="77777777" w:rsidR="00B468A1" w:rsidRPr="005076CC" w:rsidRDefault="00B468A1" w:rsidP="00887B47">
      <w:pPr>
        <w:ind w:left="-567"/>
        <w:rPr>
          <w:rFonts w:asciiTheme="minorHAnsi" w:hAnsiTheme="minorHAnsi" w:cstheme="minorHAnsi"/>
          <w:b/>
          <w:szCs w:val="22"/>
        </w:rPr>
      </w:pPr>
    </w:p>
    <w:tbl>
      <w:tblPr>
        <w:tblStyle w:val="Listeclaire-Accent5"/>
        <w:tblW w:w="10020" w:type="dxa"/>
        <w:tblLook w:val="04A0" w:firstRow="1" w:lastRow="0" w:firstColumn="1" w:lastColumn="0" w:noHBand="0" w:noVBand="1"/>
      </w:tblPr>
      <w:tblGrid>
        <w:gridCol w:w="1903"/>
        <w:gridCol w:w="1886"/>
        <w:gridCol w:w="6231"/>
      </w:tblGrid>
      <w:tr w:rsidR="00B468A1" w:rsidRPr="005076CC" w14:paraId="362DD7A3" w14:textId="77777777" w:rsidTr="001B5C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0" w:type="dxa"/>
            <w:gridSpan w:val="3"/>
            <w:vAlign w:val="center"/>
          </w:tcPr>
          <w:p w14:paraId="2CD65955" w14:textId="77777777" w:rsidR="00B468A1" w:rsidRPr="005076CC" w:rsidRDefault="001B5C9A" w:rsidP="001B5C9A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 w:val="24"/>
                <w:szCs w:val="22"/>
              </w:rPr>
              <w:t>Re</w:t>
            </w:r>
            <w:r w:rsidR="00B468A1" w:rsidRPr="005076CC">
              <w:rPr>
                <w:rFonts w:asciiTheme="minorHAnsi" w:hAnsiTheme="minorHAnsi" w:cstheme="minorHAnsi"/>
                <w:sz w:val="24"/>
                <w:szCs w:val="22"/>
              </w:rPr>
              <w:t>présentant légal</w:t>
            </w:r>
          </w:p>
        </w:tc>
      </w:tr>
      <w:tr w:rsidR="00B468A1" w:rsidRPr="005076CC" w14:paraId="39FE9FDA" w14:textId="77777777" w:rsidTr="001B5C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9" w:type="dxa"/>
            <w:gridSpan w:val="2"/>
            <w:vAlign w:val="center"/>
          </w:tcPr>
          <w:p w14:paraId="17B6662D" w14:textId="77777777" w:rsidR="00B468A1" w:rsidRPr="005076CC" w:rsidRDefault="00B468A1" w:rsidP="001B5C9A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Nom et prénom</w:t>
            </w:r>
          </w:p>
        </w:tc>
        <w:tc>
          <w:tcPr>
            <w:tcW w:w="6231" w:type="dxa"/>
            <w:vAlign w:val="center"/>
          </w:tcPr>
          <w:p w14:paraId="4B7A9DA5" w14:textId="77777777" w:rsidR="00B468A1" w:rsidRPr="005076CC" w:rsidRDefault="00B468A1" w:rsidP="001B5C9A">
            <w:pPr>
              <w:pStyle w:val="Paragraphedeliste"/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B468A1" w:rsidRPr="005076CC" w14:paraId="02B363F9" w14:textId="77777777" w:rsidTr="001B5C9A">
        <w:trPr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9" w:type="dxa"/>
            <w:gridSpan w:val="2"/>
            <w:vAlign w:val="center"/>
          </w:tcPr>
          <w:p w14:paraId="78475106" w14:textId="77777777" w:rsidR="00B468A1" w:rsidRPr="005076CC" w:rsidRDefault="00B468A1" w:rsidP="001B5C9A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Fonction</w:t>
            </w:r>
          </w:p>
        </w:tc>
        <w:tc>
          <w:tcPr>
            <w:tcW w:w="6231" w:type="dxa"/>
            <w:vAlign w:val="center"/>
          </w:tcPr>
          <w:p w14:paraId="62FC436C" w14:textId="77777777" w:rsidR="00B468A1" w:rsidRPr="005076CC" w:rsidRDefault="00B468A1" w:rsidP="001B5C9A">
            <w:pPr>
              <w:pStyle w:val="Paragraphedeliste"/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B468A1" w:rsidRPr="005076CC" w14:paraId="73062223" w14:textId="77777777" w:rsidTr="001B5C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dxa"/>
            <w:vAlign w:val="center"/>
          </w:tcPr>
          <w:p w14:paraId="370F03DA" w14:textId="77777777" w:rsidR="00B468A1" w:rsidRPr="005076CC" w:rsidRDefault="00B468A1" w:rsidP="001B5C9A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Coordonnées </w:t>
            </w:r>
          </w:p>
        </w:tc>
        <w:tc>
          <w:tcPr>
            <w:tcW w:w="1886" w:type="dxa"/>
            <w:vAlign w:val="center"/>
          </w:tcPr>
          <w:p w14:paraId="5613851C" w14:textId="77777777" w:rsidR="00B468A1" w:rsidRPr="005076CC" w:rsidRDefault="00B468A1" w:rsidP="001B5C9A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Cs w:val="22"/>
              </w:rPr>
            </w:pPr>
            <w:r w:rsidRPr="005076CC">
              <w:rPr>
                <w:rFonts w:asciiTheme="minorHAnsi" w:hAnsiTheme="minorHAnsi" w:cstheme="minorHAnsi"/>
                <w:i/>
                <w:szCs w:val="22"/>
              </w:rPr>
              <w:t>Adresse postale</w:t>
            </w:r>
          </w:p>
          <w:p w14:paraId="45E65585" w14:textId="77777777" w:rsidR="00B468A1" w:rsidRPr="005076CC" w:rsidRDefault="00B468A1" w:rsidP="001B5C9A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Cs w:val="22"/>
              </w:rPr>
            </w:pPr>
            <w:r w:rsidRPr="005076CC">
              <w:rPr>
                <w:rFonts w:asciiTheme="minorHAnsi" w:hAnsiTheme="minorHAnsi" w:cstheme="minorHAnsi"/>
                <w:i/>
                <w:szCs w:val="22"/>
              </w:rPr>
              <w:t>Téléphone</w:t>
            </w:r>
          </w:p>
          <w:p w14:paraId="306B9AB2" w14:textId="77777777" w:rsidR="00B468A1" w:rsidRPr="005076CC" w:rsidRDefault="00B468A1" w:rsidP="001B5C9A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i/>
                <w:szCs w:val="22"/>
              </w:rPr>
              <w:t>Mail</w:t>
            </w:r>
          </w:p>
        </w:tc>
        <w:tc>
          <w:tcPr>
            <w:tcW w:w="6231" w:type="dxa"/>
            <w:vAlign w:val="center"/>
          </w:tcPr>
          <w:p w14:paraId="2B1A6E2A" w14:textId="77777777" w:rsidR="00B468A1" w:rsidRPr="005076CC" w:rsidRDefault="00B468A1" w:rsidP="001B5C9A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  <w:p w14:paraId="30011062" w14:textId="77777777" w:rsidR="00B468A1" w:rsidRPr="005076CC" w:rsidRDefault="00B468A1" w:rsidP="001B5C9A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  <w:p w14:paraId="33DE5240" w14:textId="77777777" w:rsidR="00B468A1" w:rsidRPr="005076CC" w:rsidRDefault="00B468A1" w:rsidP="001B5C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4D587E18" w14:textId="77777777" w:rsidR="00B468A1" w:rsidRPr="005076CC" w:rsidRDefault="00B468A1" w:rsidP="00887B47">
      <w:pPr>
        <w:ind w:left="-567"/>
        <w:rPr>
          <w:rFonts w:asciiTheme="minorHAnsi" w:hAnsiTheme="minorHAnsi" w:cstheme="minorHAnsi"/>
          <w:b/>
          <w:szCs w:val="22"/>
        </w:rPr>
      </w:pPr>
    </w:p>
    <w:tbl>
      <w:tblPr>
        <w:tblStyle w:val="Listeclaire-Accent5"/>
        <w:tblW w:w="10043" w:type="dxa"/>
        <w:tblLook w:val="04A0" w:firstRow="1" w:lastRow="0" w:firstColumn="1" w:lastColumn="0" w:noHBand="0" w:noVBand="1"/>
      </w:tblPr>
      <w:tblGrid>
        <w:gridCol w:w="1907"/>
        <w:gridCol w:w="1890"/>
        <w:gridCol w:w="6246"/>
      </w:tblGrid>
      <w:tr w:rsidR="001B5C9A" w:rsidRPr="005076CC" w14:paraId="7129E765" w14:textId="77777777" w:rsidTr="001B5C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3" w:type="dxa"/>
            <w:gridSpan w:val="3"/>
            <w:vAlign w:val="center"/>
          </w:tcPr>
          <w:p w14:paraId="56EA2F6A" w14:textId="77777777" w:rsidR="001B5C9A" w:rsidRPr="005076CC" w:rsidRDefault="001B5C9A" w:rsidP="001B5C9A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 w:val="24"/>
                <w:szCs w:val="22"/>
              </w:rPr>
              <w:t>Référent du projet</w:t>
            </w:r>
          </w:p>
        </w:tc>
      </w:tr>
      <w:tr w:rsidR="001B5C9A" w:rsidRPr="005076CC" w14:paraId="6B0A415F" w14:textId="77777777" w:rsidTr="001B5C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7" w:type="dxa"/>
            <w:gridSpan w:val="2"/>
            <w:vAlign w:val="center"/>
          </w:tcPr>
          <w:p w14:paraId="6F9F117D" w14:textId="77777777" w:rsidR="001B5C9A" w:rsidRPr="005076CC" w:rsidRDefault="001B5C9A" w:rsidP="001B5C9A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Nom et prénom</w:t>
            </w:r>
          </w:p>
        </w:tc>
        <w:tc>
          <w:tcPr>
            <w:tcW w:w="6246" w:type="dxa"/>
            <w:vAlign w:val="center"/>
          </w:tcPr>
          <w:p w14:paraId="446ED5BB" w14:textId="77777777" w:rsidR="001B5C9A" w:rsidRPr="005076CC" w:rsidRDefault="001B5C9A" w:rsidP="001B5C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B5C9A" w:rsidRPr="005076CC" w14:paraId="359570D5" w14:textId="77777777" w:rsidTr="001B5C9A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7" w:type="dxa"/>
            <w:gridSpan w:val="2"/>
            <w:vAlign w:val="center"/>
          </w:tcPr>
          <w:p w14:paraId="037ABC92" w14:textId="77777777" w:rsidR="001B5C9A" w:rsidRPr="005076CC" w:rsidRDefault="001B5C9A" w:rsidP="001B5C9A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Fonction</w:t>
            </w:r>
          </w:p>
        </w:tc>
        <w:tc>
          <w:tcPr>
            <w:tcW w:w="6246" w:type="dxa"/>
            <w:vAlign w:val="center"/>
          </w:tcPr>
          <w:p w14:paraId="16A0E59D" w14:textId="77777777" w:rsidR="001B5C9A" w:rsidRPr="005076CC" w:rsidRDefault="001B5C9A" w:rsidP="001B5C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B5C9A" w:rsidRPr="005076CC" w14:paraId="3308A575" w14:textId="77777777" w:rsidTr="001B5C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7" w:type="dxa"/>
            <w:vAlign w:val="center"/>
          </w:tcPr>
          <w:p w14:paraId="41166914" w14:textId="77777777" w:rsidR="001B5C9A" w:rsidRPr="005076CC" w:rsidRDefault="001B5C9A" w:rsidP="001B5C9A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Coordonnées </w:t>
            </w:r>
          </w:p>
        </w:tc>
        <w:tc>
          <w:tcPr>
            <w:tcW w:w="1890" w:type="dxa"/>
            <w:vAlign w:val="center"/>
          </w:tcPr>
          <w:p w14:paraId="13CA0BF8" w14:textId="77777777" w:rsidR="001B5C9A" w:rsidRPr="005076CC" w:rsidRDefault="001B5C9A" w:rsidP="001B5C9A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Cs w:val="22"/>
              </w:rPr>
            </w:pPr>
            <w:r w:rsidRPr="005076CC">
              <w:rPr>
                <w:rFonts w:asciiTheme="minorHAnsi" w:hAnsiTheme="minorHAnsi" w:cstheme="minorHAnsi"/>
                <w:i/>
                <w:szCs w:val="22"/>
              </w:rPr>
              <w:t>Adresse postale</w:t>
            </w:r>
          </w:p>
          <w:p w14:paraId="4939EB8E" w14:textId="77777777" w:rsidR="001B5C9A" w:rsidRPr="005076CC" w:rsidRDefault="001B5C9A" w:rsidP="001B5C9A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Cs w:val="22"/>
              </w:rPr>
            </w:pPr>
            <w:r w:rsidRPr="005076CC">
              <w:rPr>
                <w:rFonts w:asciiTheme="minorHAnsi" w:hAnsiTheme="minorHAnsi" w:cstheme="minorHAnsi"/>
                <w:i/>
                <w:szCs w:val="22"/>
              </w:rPr>
              <w:t>Téléphone</w:t>
            </w:r>
          </w:p>
          <w:p w14:paraId="4E0E84D8" w14:textId="77777777" w:rsidR="001B5C9A" w:rsidRPr="005076CC" w:rsidRDefault="001B5C9A" w:rsidP="001B5C9A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i/>
                <w:szCs w:val="22"/>
              </w:rPr>
              <w:t>Mail</w:t>
            </w:r>
          </w:p>
        </w:tc>
        <w:tc>
          <w:tcPr>
            <w:tcW w:w="6246" w:type="dxa"/>
            <w:vAlign w:val="center"/>
          </w:tcPr>
          <w:p w14:paraId="1E0B3FA4" w14:textId="77777777" w:rsidR="001B5C9A" w:rsidRPr="005076CC" w:rsidRDefault="001B5C9A" w:rsidP="001B5C9A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  <w:p w14:paraId="30954302" w14:textId="77777777" w:rsidR="001B5C9A" w:rsidRPr="005076CC" w:rsidRDefault="001B5C9A" w:rsidP="001B5C9A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  <w:p w14:paraId="693861B1" w14:textId="77777777" w:rsidR="001B5C9A" w:rsidRPr="005076CC" w:rsidRDefault="001B5C9A" w:rsidP="001B5C9A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6DC05164" w14:textId="77777777" w:rsidR="00B468A1" w:rsidRPr="005076CC" w:rsidRDefault="00B468A1" w:rsidP="00887B47">
      <w:pPr>
        <w:ind w:left="-567"/>
        <w:rPr>
          <w:rFonts w:asciiTheme="minorHAnsi" w:hAnsiTheme="minorHAnsi" w:cstheme="minorHAnsi"/>
          <w:b/>
          <w:szCs w:val="22"/>
        </w:rPr>
      </w:pPr>
    </w:p>
    <w:p w14:paraId="05FF6C02" w14:textId="77777777" w:rsidR="001B5C9A" w:rsidRPr="005076CC" w:rsidRDefault="001B5C9A" w:rsidP="00887B47">
      <w:pPr>
        <w:ind w:left="-567"/>
        <w:rPr>
          <w:rFonts w:asciiTheme="minorHAnsi" w:hAnsiTheme="minorHAnsi" w:cstheme="minorHAnsi"/>
          <w:b/>
          <w:szCs w:val="22"/>
        </w:rPr>
      </w:pPr>
    </w:p>
    <w:p w14:paraId="32DF33D0" w14:textId="77777777" w:rsidR="001E69E8" w:rsidRPr="005076CC" w:rsidRDefault="001E69E8" w:rsidP="00887B47">
      <w:pPr>
        <w:ind w:left="-567"/>
        <w:rPr>
          <w:rFonts w:asciiTheme="minorHAnsi" w:hAnsiTheme="minorHAnsi" w:cstheme="minorHAnsi"/>
          <w:b/>
          <w:szCs w:val="22"/>
        </w:rPr>
      </w:pPr>
    </w:p>
    <w:p w14:paraId="37D3770C" w14:textId="77777777" w:rsidR="00E24219" w:rsidRPr="005076CC" w:rsidRDefault="00E24219" w:rsidP="00E24219">
      <w:pPr>
        <w:rPr>
          <w:rFonts w:asciiTheme="minorHAnsi" w:hAnsiTheme="minorHAnsi" w:cstheme="minorHAnsi"/>
          <w:szCs w:val="22"/>
        </w:rPr>
      </w:pPr>
      <w:r w:rsidRPr="005076CC">
        <w:rPr>
          <w:rFonts w:asciiTheme="minorHAnsi" w:hAnsiTheme="minorHAnsi" w:cstheme="minorHAnsi"/>
          <w:szCs w:val="22"/>
        </w:rPr>
        <w:t>Je soussigné(e), M_____________________ en qualité de________________________</w:t>
      </w:r>
    </w:p>
    <w:p w14:paraId="468AE1F3" w14:textId="77777777" w:rsidR="00E24219" w:rsidRPr="005076CC" w:rsidRDefault="00E24219" w:rsidP="00E24219">
      <w:pPr>
        <w:rPr>
          <w:rFonts w:asciiTheme="minorHAnsi" w:hAnsiTheme="minorHAnsi" w:cstheme="minorHAnsi"/>
          <w:szCs w:val="22"/>
        </w:rPr>
      </w:pPr>
    </w:p>
    <w:p w14:paraId="590AF1E8" w14:textId="77777777" w:rsidR="00E24219" w:rsidRPr="005076CC" w:rsidRDefault="00E24219" w:rsidP="00E24219">
      <w:pPr>
        <w:rPr>
          <w:rFonts w:asciiTheme="minorHAnsi" w:hAnsiTheme="minorHAnsi" w:cstheme="minorHAnsi"/>
          <w:szCs w:val="22"/>
        </w:rPr>
      </w:pPr>
      <w:r w:rsidRPr="005076CC">
        <w:rPr>
          <w:rFonts w:asciiTheme="minorHAnsi" w:hAnsiTheme="minorHAnsi" w:cstheme="minorHAnsi"/>
          <w:szCs w:val="22"/>
        </w:rPr>
        <w:t xml:space="preserve">Certifie l’exactitude des éléments justificatifs transmis dans le bilan et sollicite le paiement du solde de la subvention octroyée Guyane. </w:t>
      </w:r>
    </w:p>
    <w:p w14:paraId="13EF27D4" w14:textId="77777777" w:rsidR="00E24219" w:rsidRPr="005076CC" w:rsidRDefault="00E24219" w:rsidP="00E24219">
      <w:pPr>
        <w:jc w:val="right"/>
        <w:rPr>
          <w:rFonts w:asciiTheme="minorHAnsi" w:hAnsiTheme="minorHAnsi" w:cstheme="minorHAnsi"/>
          <w:szCs w:val="22"/>
        </w:rPr>
      </w:pPr>
      <w:r w:rsidRPr="005076CC">
        <w:rPr>
          <w:rFonts w:asciiTheme="minorHAnsi" w:hAnsiTheme="minorHAnsi" w:cstheme="minorHAnsi"/>
          <w:szCs w:val="22"/>
        </w:rPr>
        <w:t>A _______________________, Le ___________________</w:t>
      </w:r>
    </w:p>
    <w:p w14:paraId="58D79B9F" w14:textId="77777777" w:rsidR="00E24219" w:rsidRPr="005076CC" w:rsidRDefault="00E24219" w:rsidP="00E24219">
      <w:pPr>
        <w:jc w:val="right"/>
        <w:rPr>
          <w:rFonts w:asciiTheme="minorHAnsi" w:hAnsiTheme="minorHAnsi" w:cstheme="minorHAnsi"/>
          <w:color w:val="999999"/>
        </w:rPr>
      </w:pPr>
      <w:r w:rsidRPr="005076CC">
        <w:rPr>
          <w:rFonts w:asciiTheme="minorHAnsi" w:hAnsiTheme="minorHAnsi" w:cstheme="minorHAnsi"/>
          <w:i/>
          <w:color w:val="999999"/>
          <w:szCs w:val="22"/>
        </w:rPr>
        <w:t>Cachet et signature du porteur</w:t>
      </w:r>
    </w:p>
    <w:p w14:paraId="627A1806" w14:textId="77777777" w:rsidR="00B468A1" w:rsidRPr="005076CC" w:rsidRDefault="00B468A1" w:rsidP="00ED2800">
      <w:pPr>
        <w:jc w:val="right"/>
        <w:rPr>
          <w:rFonts w:asciiTheme="minorHAnsi" w:hAnsiTheme="minorHAnsi" w:cstheme="minorHAnsi"/>
          <w:b/>
          <w:i/>
          <w:szCs w:val="22"/>
        </w:rPr>
      </w:pPr>
    </w:p>
    <w:p w14:paraId="00F8824A" w14:textId="77777777" w:rsidR="00E24219" w:rsidRPr="005076CC" w:rsidRDefault="00E24219" w:rsidP="00ED2800">
      <w:pPr>
        <w:jc w:val="right"/>
        <w:rPr>
          <w:rFonts w:asciiTheme="minorHAnsi" w:hAnsiTheme="minorHAnsi" w:cstheme="minorHAnsi"/>
          <w:b/>
          <w:i/>
          <w:szCs w:val="22"/>
        </w:rPr>
      </w:pPr>
    </w:p>
    <w:p w14:paraId="58AAF7C5" w14:textId="77777777" w:rsidR="00E24219" w:rsidRPr="005076CC" w:rsidRDefault="00E24219" w:rsidP="00ED2800">
      <w:pPr>
        <w:jc w:val="right"/>
        <w:rPr>
          <w:rFonts w:asciiTheme="minorHAnsi" w:hAnsiTheme="minorHAnsi" w:cstheme="minorHAnsi"/>
          <w:b/>
          <w:i/>
          <w:szCs w:val="22"/>
        </w:rPr>
      </w:pPr>
    </w:p>
    <w:p w14:paraId="31F024D3" w14:textId="77777777" w:rsidR="00E24219" w:rsidRPr="005076CC" w:rsidRDefault="00E24219" w:rsidP="00ED2800">
      <w:pPr>
        <w:jc w:val="right"/>
        <w:rPr>
          <w:rFonts w:asciiTheme="minorHAnsi" w:hAnsiTheme="minorHAnsi" w:cstheme="minorHAnsi"/>
          <w:b/>
          <w:i/>
          <w:szCs w:val="22"/>
        </w:rPr>
      </w:pPr>
    </w:p>
    <w:tbl>
      <w:tblPr>
        <w:tblStyle w:val="Listeclaire-Accent5"/>
        <w:tblW w:w="9889" w:type="dxa"/>
        <w:tblLayout w:type="fixed"/>
        <w:tblLook w:val="04A0" w:firstRow="1" w:lastRow="0" w:firstColumn="1" w:lastColumn="0" w:noHBand="0" w:noVBand="1"/>
      </w:tblPr>
      <w:tblGrid>
        <w:gridCol w:w="3033"/>
        <w:gridCol w:w="2493"/>
        <w:gridCol w:w="2408"/>
        <w:gridCol w:w="1955"/>
      </w:tblGrid>
      <w:tr w:rsidR="001565C7" w:rsidRPr="005076CC" w14:paraId="6C635B8B" w14:textId="77777777" w:rsidTr="00774F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4"/>
          </w:tcPr>
          <w:p w14:paraId="22A04D43" w14:textId="77777777" w:rsidR="001565C7" w:rsidRDefault="00E24219" w:rsidP="00EB065E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2"/>
              </w:rPr>
            </w:pPr>
            <w:r w:rsidRPr="005076CC">
              <w:rPr>
                <w:rFonts w:asciiTheme="minorHAnsi" w:hAnsiTheme="minorHAnsi" w:cstheme="minorHAnsi"/>
                <w:sz w:val="24"/>
                <w:szCs w:val="22"/>
              </w:rPr>
              <w:t>PROJET</w:t>
            </w:r>
          </w:p>
          <w:p w14:paraId="4F46352F" w14:textId="14B53D89" w:rsidR="00501CA3" w:rsidRDefault="00501CA3" w:rsidP="00501CA3">
            <w:pPr>
              <w:tabs>
                <w:tab w:val="left" w:pos="5956"/>
              </w:tabs>
              <w:rPr>
                <w:rFonts w:asciiTheme="minorHAnsi" w:hAnsiTheme="minorHAnsi" w:cstheme="minorHAnsi"/>
                <w:b w:val="0"/>
                <w:bCs w:val="0"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4"/>
                <w:szCs w:val="22"/>
              </w:rPr>
              <w:tab/>
            </w:r>
          </w:p>
          <w:p w14:paraId="01AAE8E5" w14:textId="77777777" w:rsidR="00501CA3" w:rsidRPr="00501CA3" w:rsidRDefault="00501CA3" w:rsidP="00501CA3">
            <w:pPr>
              <w:rPr>
                <w:rFonts w:asciiTheme="minorHAnsi" w:hAnsiTheme="minorHAnsi" w:cstheme="minorHAnsi"/>
                <w:szCs w:val="22"/>
              </w:rPr>
            </w:pPr>
          </w:p>
          <w:p w14:paraId="64C172F0" w14:textId="7AC0BE01" w:rsidR="00501CA3" w:rsidRPr="00501CA3" w:rsidRDefault="00501CA3" w:rsidP="00501CA3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6067F9" w:rsidRPr="005076CC" w14:paraId="0C5FD2BE" w14:textId="77777777" w:rsidTr="007718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3" w:type="dxa"/>
            <w:tcBorders>
              <w:right w:val="single" w:sz="4" w:space="0" w:color="5B9BD5" w:themeColor="accent1"/>
            </w:tcBorders>
            <w:vAlign w:val="center"/>
          </w:tcPr>
          <w:p w14:paraId="3ABBD517" w14:textId="77777777" w:rsidR="006067F9" w:rsidRPr="005076CC" w:rsidRDefault="006067F9" w:rsidP="007920FF">
            <w:pPr>
              <w:pStyle w:val="Paragraphedeliste"/>
              <w:ind w:left="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NOM DU PROJET</w:t>
            </w:r>
          </w:p>
        </w:tc>
        <w:tc>
          <w:tcPr>
            <w:tcW w:w="6856" w:type="dxa"/>
            <w:gridSpan w:val="3"/>
            <w:tcBorders>
              <w:right w:val="single" w:sz="4" w:space="0" w:color="5B9BD5" w:themeColor="accent1"/>
            </w:tcBorders>
            <w:vAlign w:val="center"/>
          </w:tcPr>
          <w:p w14:paraId="52EA94EB" w14:textId="77777777" w:rsidR="006067F9" w:rsidRPr="005076CC" w:rsidRDefault="006067F9" w:rsidP="007920FF">
            <w:pPr>
              <w:pStyle w:val="Paragraphedeliste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  <w:tr w:rsidR="006067F9" w:rsidRPr="005076CC" w14:paraId="04930A61" w14:textId="77777777" w:rsidTr="00771870">
        <w:trPr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3" w:type="dxa"/>
            <w:tcBorders>
              <w:right w:val="single" w:sz="4" w:space="0" w:color="5B9BD5" w:themeColor="accent1"/>
            </w:tcBorders>
            <w:vAlign w:val="center"/>
          </w:tcPr>
          <w:p w14:paraId="53246E8E" w14:textId="77777777" w:rsidR="006067F9" w:rsidRDefault="00771870" w:rsidP="007920FF">
            <w:pPr>
              <w:pStyle w:val="Paragraphedeliste"/>
              <w:ind w:left="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Lieu d</w:t>
            </w:r>
            <w:r w:rsidR="006067F9">
              <w:rPr>
                <w:rFonts w:asciiTheme="minorHAnsi" w:hAnsiTheme="minorHAnsi" w:cstheme="minorHAnsi"/>
                <w:szCs w:val="22"/>
              </w:rPr>
              <w:t>’</w:t>
            </w:r>
            <w:r>
              <w:rPr>
                <w:rFonts w:asciiTheme="minorHAnsi" w:hAnsiTheme="minorHAnsi" w:cstheme="minorHAnsi"/>
                <w:szCs w:val="22"/>
              </w:rPr>
              <w:t>implantation de l</w:t>
            </w:r>
            <w:r w:rsidR="006067F9">
              <w:rPr>
                <w:rFonts w:asciiTheme="minorHAnsi" w:hAnsiTheme="minorHAnsi" w:cstheme="minorHAnsi"/>
                <w:szCs w:val="22"/>
              </w:rPr>
              <w:t>’</w:t>
            </w:r>
            <w:r>
              <w:rPr>
                <w:rFonts w:asciiTheme="minorHAnsi" w:hAnsiTheme="minorHAnsi" w:cstheme="minorHAnsi"/>
                <w:szCs w:val="22"/>
              </w:rPr>
              <w:t>action</w:t>
            </w:r>
          </w:p>
        </w:tc>
        <w:tc>
          <w:tcPr>
            <w:tcW w:w="6856" w:type="dxa"/>
            <w:gridSpan w:val="3"/>
            <w:tcBorders>
              <w:right w:val="single" w:sz="4" w:space="0" w:color="5B9BD5" w:themeColor="accent1"/>
            </w:tcBorders>
            <w:vAlign w:val="center"/>
          </w:tcPr>
          <w:p w14:paraId="37B22BE2" w14:textId="77777777" w:rsidR="006067F9" w:rsidRDefault="006067F9" w:rsidP="007920FF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  <w:p w14:paraId="494A3EF7" w14:textId="77777777" w:rsidR="006067F9" w:rsidRDefault="006067F9" w:rsidP="007920FF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□</w:t>
            </w:r>
            <w:r>
              <w:rPr>
                <w:rFonts w:asciiTheme="minorHAnsi" w:hAnsiTheme="minorHAnsi" w:cstheme="minorHAnsi"/>
                <w:szCs w:val="22"/>
              </w:rPr>
              <w:t xml:space="preserve"> commune : ……………………………………………………….                                         </w:t>
            </w:r>
          </w:p>
          <w:p w14:paraId="405E569B" w14:textId="77777777" w:rsidR="006067F9" w:rsidRDefault="006067F9" w:rsidP="007920FF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□</w:t>
            </w:r>
            <w:r>
              <w:rPr>
                <w:rFonts w:asciiTheme="minorHAnsi" w:hAnsiTheme="minorHAnsi" w:cstheme="minorHAnsi"/>
                <w:szCs w:val="22"/>
              </w:rPr>
              <w:t xml:space="preserve"> communauté de communes : …………………………..</w:t>
            </w:r>
          </w:p>
          <w:p w14:paraId="7E2D6015" w14:textId="77777777" w:rsidR="006067F9" w:rsidRDefault="006067F9" w:rsidP="007920FF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□</w:t>
            </w:r>
            <w:r>
              <w:rPr>
                <w:rFonts w:asciiTheme="minorHAnsi" w:hAnsiTheme="minorHAnsi" w:cstheme="minorHAnsi"/>
                <w:szCs w:val="22"/>
              </w:rPr>
              <w:t xml:space="preserve"> regroupement de communes (hors EPCI)</w:t>
            </w:r>
          </w:p>
          <w:p w14:paraId="2DCBF56C" w14:textId="77777777" w:rsidR="006067F9" w:rsidRPr="005076CC" w:rsidRDefault="006067F9" w:rsidP="007920FF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□</w:t>
            </w:r>
            <w:r>
              <w:rPr>
                <w:rFonts w:asciiTheme="minorHAnsi" w:hAnsiTheme="minorHAnsi" w:cstheme="minorHAnsi"/>
                <w:szCs w:val="22"/>
              </w:rPr>
              <w:t xml:space="preserve"> département</w:t>
            </w:r>
          </w:p>
        </w:tc>
      </w:tr>
      <w:tr w:rsidR="00771870" w:rsidRPr="005076CC" w14:paraId="629074B8" w14:textId="77777777" w:rsidTr="007718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3" w:type="dxa"/>
            <w:vMerge w:val="restart"/>
            <w:tcBorders>
              <w:right w:val="single" w:sz="4" w:space="0" w:color="5B9BD5" w:themeColor="accent1"/>
            </w:tcBorders>
            <w:vAlign w:val="center"/>
          </w:tcPr>
          <w:p w14:paraId="1801CC0F" w14:textId="77777777" w:rsidR="00771870" w:rsidRDefault="00771870" w:rsidP="007920FF">
            <w:pPr>
              <w:pStyle w:val="Paragraphedeliste"/>
              <w:ind w:left="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Type de territoire d’implantation de l’action</w:t>
            </w:r>
          </w:p>
        </w:tc>
        <w:tc>
          <w:tcPr>
            <w:tcW w:w="6856" w:type="dxa"/>
            <w:gridSpan w:val="3"/>
            <w:tcBorders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FE245B" w14:textId="77777777" w:rsidR="00771870" w:rsidRDefault="00771870" w:rsidP="007920FF">
            <w:pPr>
              <w:pStyle w:val="Paragraphedeliste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□</w:t>
            </w:r>
            <w:r>
              <w:rPr>
                <w:rFonts w:asciiTheme="minorHAnsi" w:hAnsiTheme="minorHAnsi" w:cstheme="minorHAnsi"/>
                <w:szCs w:val="22"/>
              </w:rPr>
              <w:t xml:space="preserve"> rural</w:t>
            </w:r>
          </w:p>
          <w:p w14:paraId="0BC586C9" w14:textId="77777777" w:rsidR="00771870" w:rsidRDefault="00771870" w:rsidP="007920FF">
            <w:pPr>
              <w:pStyle w:val="Paragraphedeliste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□</w:t>
            </w:r>
            <w:r>
              <w:rPr>
                <w:rFonts w:asciiTheme="minorHAnsi" w:hAnsiTheme="minorHAnsi" w:cstheme="minorHAnsi"/>
                <w:szCs w:val="22"/>
              </w:rPr>
              <w:t xml:space="preserve"> péri-urbain</w:t>
            </w:r>
          </w:p>
          <w:p w14:paraId="33D08AB0" w14:textId="77777777" w:rsidR="00771870" w:rsidRDefault="00771870" w:rsidP="007920FF">
            <w:pPr>
              <w:pStyle w:val="Paragraphedeliste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□</w:t>
            </w:r>
            <w:r>
              <w:rPr>
                <w:rFonts w:asciiTheme="minorHAnsi" w:hAnsiTheme="minorHAnsi" w:cstheme="minorHAnsi"/>
                <w:szCs w:val="22"/>
              </w:rPr>
              <w:t xml:space="preserve"> urbain</w:t>
            </w:r>
          </w:p>
          <w:p w14:paraId="62654838" w14:textId="77777777" w:rsidR="00771870" w:rsidRPr="005076CC" w:rsidRDefault="00771870" w:rsidP="007920FF">
            <w:pPr>
              <w:pStyle w:val="Paragraphedeliste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71870" w:rsidRPr="005076CC" w14:paraId="7F65B9DA" w14:textId="77777777" w:rsidTr="00771870">
        <w:trPr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3" w:type="dxa"/>
            <w:vMerge/>
            <w:tcBorders>
              <w:right w:val="single" w:sz="4" w:space="0" w:color="5B9BD5" w:themeColor="accent1"/>
            </w:tcBorders>
            <w:vAlign w:val="center"/>
          </w:tcPr>
          <w:p w14:paraId="5ADA91A8" w14:textId="77777777" w:rsidR="00771870" w:rsidRDefault="00771870" w:rsidP="007920FF">
            <w:pPr>
              <w:pStyle w:val="Paragraphedeliste"/>
              <w:ind w:left="0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856" w:type="dxa"/>
            <w:gridSpan w:val="3"/>
            <w:tcBorders>
              <w:top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E12B991" w14:textId="77777777" w:rsidR="00771870" w:rsidRPr="005076CC" w:rsidRDefault="00771870" w:rsidP="00771870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□</w:t>
            </w:r>
            <w:r>
              <w:rPr>
                <w:rFonts w:asciiTheme="minorHAnsi" w:hAnsiTheme="minorHAnsi" w:cstheme="minorHAnsi"/>
                <w:szCs w:val="22"/>
              </w:rPr>
              <w:t xml:space="preserve"> QPV                                       </w:t>
            </w:r>
            <w:r w:rsidRPr="005076CC">
              <w:rPr>
                <w:rFonts w:asciiTheme="minorHAnsi" w:hAnsiTheme="minorHAnsi" w:cstheme="minorHAnsi"/>
                <w:szCs w:val="22"/>
              </w:rPr>
              <w:t>□</w:t>
            </w:r>
            <w:r>
              <w:rPr>
                <w:rFonts w:asciiTheme="minorHAnsi" w:hAnsiTheme="minorHAnsi" w:cstheme="minorHAnsi"/>
                <w:szCs w:val="22"/>
              </w:rPr>
              <w:t xml:space="preserve"> ZRR</w:t>
            </w:r>
          </w:p>
        </w:tc>
      </w:tr>
      <w:tr w:rsidR="00901A6C" w:rsidRPr="005076CC" w14:paraId="47E3B1A5" w14:textId="77777777" w:rsidTr="007718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3" w:type="dxa"/>
            <w:vMerge w:val="restart"/>
            <w:tcBorders>
              <w:right w:val="single" w:sz="4" w:space="0" w:color="auto"/>
            </w:tcBorders>
            <w:vAlign w:val="center"/>
          </w:tcPr>
          <w:p w14:paraId="7C97D9A7" w14:textId="77777777" w:rsidR="00901A6C" w:rsidRPr="005076CC" w:rsidRDefault="00901A6C" w:rsidP="007920FF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Type d’équipement support</w:t>
            </w:r>
          </w:p>
        </w:tc>
        <w:tc>
          <w:tcPr>
            <w:tcW w:w="2493" w:type="dxa"/>
            <w:tcBorders>
              <w:left w:val="single" w:sz="4" w:space="0" w:color="auto"/>
              <w:bottom w:val="single" w:sz="4" w:space="0" w:color="5B9BD5" w:themeColor="accent1"/>
            </w:tcBorders>
            <w:vAlign w:val="center"/>
          </w:tcPr>
          <w:p w14:paraId="6885C670" w14:textId="77777777" w:rsidR="008368DA" w:rsidRPr="005076CC" w:rsidRDefault="001B5C9A" w:rsidP="007920FF">
            <w:pPr>
              <w:pStyle w:val="Paragraphedeliste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□ </w:t>
            </w:r>
            <w:r w:rsidR="00901A6C" w:rsidRPr="005076CC">
              <w:rPr>
                <w:rFonts w:asciiTheme="minorHAnsi" w:hAnsiTheme="minorHAnsi" w:cstheme="minorHAnsi"/>
                <w:szCs w:val="22"/>
              </w:rPr>
              <w:t>EAJE</w:t>
            </w:r>
          </w:p>
          <w:p w14:paraId="6F1AB0BE" w14:textId="77777777" w:rsidR="007920FF" w:rsidRPr="005076CC" w:rsidRDefault="007920FF" w:rsidP="007920FF">
            <w:pPr>
              <w:pStyle w:val="Paragraphedeliste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□  Accueil Jeunes</w:t>
            </w:r>
          </w:p>
        </w:tc>
        <w:tc>
          <w:tcPr>
            <w:tcW w:w="2408" w:type="dxa"/>
            <w:tcBorders>
              <w:bottom w:val="single" w:sz="4" w:space="0" w:color="5B9BD5" w:themeColor="accent1"/>
            </w:tcBorders>
            <w:vAlign w:val="center"/>
          </w:tcPr>
          <w:p w14:paraId="6DFB651A" w14:textId="77777777" w:rsidR="00901A6C" w:rsidRPr="005076CC" w:rsidRDefault="001B5C9A" w:rsidP="007920FF">
            <w:pPr>
              <w:pStyle w:val="Paragraphedeliste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□ </w:t>
            </w:r>
            <w:r w:rsidR="00901A6C" w:rsidRPr="005076CC">
              <w:rPr>
                <w:rFonts w:asciiTheme="minorHAnsi" w:hAnsiTheme="minorHAnsi" w:cstheme="minorHAnsi"/>
                <w:szCs w:val="22"/>
              </w:rPr>
              <w:t>RAM</w:t>
            </w:r>
          </w:p>
          <w:p w14:paraId="60628EDA" w14:textId="77777777" w:rsidR="007920FF" w:rsidRPr="005076CC" w:rsidRDefault="007920FF" w:rsidP="007920FF">
            <w:pPr>
              <w:pStyle w:val="Paragraphedeliste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□ Centre Social</w:t>
            </w:r>
            <w:r w:rsidR="001A0A05">
              <w:rPr>
                <w:rFonts w:asciiTheme="minorHAnsi" w:hAnsiTheme="minorHAnsi" w:cstheme="minorHAnsi"/>
                <w:szCs w:val="22"/>
              </w:rPr>
              <w:t>/Espace de vie sociale</w:t>
            </w:r>
          </w:p>
        </w:tc>
        <w:tc>
          <w:tcPr>
            <w:tcW w:w="1955" w:type="dxa"/>
            <w:tcBorders>
              <w:bottom w:val="single" w:sz="4" w:space="0" w:color="5B9BD5" w:themeColor="accent1"/>
            </w:tcBorders>
            <w:vAlign w:val="center"/>
          </w:tcPr>
          <w:p w14:paraId="400F3D80" w14:textId="77777777" w:rsidR="007920FF" w:rsidRPr="005076CC" w:rsidRDefault="001B5C9A" w:rsidP="007920FF">
            <w:pPr>
              <w:pStyle w:val="Paragraphedeliste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□ </w:t>
            </w:r>
            <w:r w:rsidR="008A16CD" w:rsidRPr="005076CC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901A6C" w:rsidRPr="005076CC">
              <w:rPr>
                <w:rFonts w:asciiTheme="minorHAnsi" w:hAnsiTheme="minorHAnsi" w:cstheme="minorHAnsi"/>
                <w:szCs w:val="22"/>
              </w:rPr>
              <w:t>ALSH</w:t>
            </w:r>
          </w:p>
          <w:p w14:paraId="23B73E74" w14:textId="77777777" w:rsidR="008368DA" w:rsidRPr="005076CC" w:rsidRDefault="007920FF" w:rsidP="007920FF">
            <w:pPr>
              <w:pStyle w:val="Paragraphedeliste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□ </w:t>
            </w:r>
            <w:r w:rsidRPr="005076CC">
              <w:rPr>
                <w:rFonts w:asciiTheme="minorHAnsi" w:hAnsiTheme="minorHAnsi" w:cstheme="minorHAnsi"/>
                <w:i/>
                <w:szCs w:val="22"/>
              </w:rPr>
              <w:t>Autres(1)</w:t>
            </w:r>
          </w:p>
        </w:tc>
      </w:tr>
      <w:tr w:rsidR="00901A6C" w:rsidRPr="005076CC" w14:paraId="143A432D" w14:textId="77777777" w:rsidTr="0077187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3" w:type="dxa"/>
            <w:vMerge/>
            <w:tcBorders>
              <w:right w:val="single" w:sz="4" w:space="0" w:color="auto"/>
            </w:tcBorders>
          </w:tcPr>
          <w:p w14:paraId="0522E80D" w14:textId="77777777" w:rsidR="00901A6C" w:rsidRPr="005076CC" w:rsidRDefault="00901A6C" w:rsidP="00691ABF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856" w:type="dxa"/>
            <w:gridSpan w:val="3"/>
            <w:tcBorders>
              <w:top w:val="single" w:sz="4" w:space="0" w:color="5B9BD5" w:themeColor="accent1"/>
              <w:left w:val="single" w:sz="4" w:space="0" w:color="auto"/>
              <w:bottom w:val="single" w:sz="4" w:space="0" w:color="5B9BD5" w:themeColor="accent1"/>
            </w:tcBorders>
          </w:tcPr>
          <w:p w14:paraId="272CFDC9" w14:textId="77777777" w:rsidR="00901A6C" w:rsidRPr="00D01CCF" w:rsidRDefault="00901A6C" w:rsidP="00D01CCF">
            <w:pPr>
              <w:pStyle w:val="Paragraphedeliste"/>
              <w:numPr>
                <w:ilvl w:val="0"/>
                <w:numId w:val="3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Cs w:val="22"/>
              </w:rPr>
            </w:pPr>
            <w:r w:rsidRPr="00D01CCF">
              <w:rPr>
                <w:rFonts w:asciiTheme="minorHAnsi" w:hAnsiTheme="minorHAnsi" w:cstheme="minorHAnsi"/>
                <w:i/>
                <w:szCs w:val="22"/>
              </w:rPr>
              <w:t xml:space="preserve">Préciser : </w:t>
            </w:r>
          </w:p>
          <w:p w14:paraId="0410D14E" w14:textId="77777777" w:rsidR="00D01CCF" w:rsidRPr="00D01CCF" w:rsidRDefault="00D01CCF" w:rsidP="00D01CCF">
            <w:pPr>
              <w:pStyle w:val="Paragraphedelis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Cs w:val="22"/>
              </w:rPr>
            </w:pPr>
          </w:p>
        </w:tc>
      </w:tr>
      <w:tr w:rsidR="00346565" w:rsidRPr="005076CC" w14:paraId="427D5072" w14:textId="77777777" w:rsidTr="007718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3" w:type="dxa"/>
            <w:tcBorders>
              <w:right w:val="single" w:sz="4" w:space="0" w:color="auto"/>
            </w:tcBorders>
          </w:tcPr>
          <w:p w14:paraId="1A2FE4C6" w14:textId="77777777" w:rsidR="00346565" w:rsidRPr="005076CC" w:rsidRDefault="00346565" w:rsidP="00691ABF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Etat du projet</w:t>
            </w:r>
          </w:p>
        </w:tc>
        <w:tc>
          <w:tcPr>
            <w:tcW w:w="6856" w:type="dxa"/>
            <w:gridSpan w:val="3"/>
            <w:tcBorders>
              <w:top w:val="single" w:sz="4" w:space="0" w:color="5B9BD5" w:themeColor="accent1"/>
              <w:left w:val="single" w:sz="4" w:space="0" w:color="auto"/>
              <w:bottom w:val="single" w:sz="4" w:space="0" w:color="5B9BD5" w:themeColor="accent1"/>
            </w:tcBorders>
          </w:tcPr>
          <w:p w14:paraId="3A684816" w14:textId="77777777" w:rsidR="00346565" w:rsidRDefault="00346565" w:rsidP="00346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□</w:t>
            </w:r>
            <w:r>
              <w:rPr>
                <w:rFonts w:asciiTheme="minorHAnsi" w:hAnsiTheme="minorHAnsi" w:cstheme="minorHAnsi"/>
                <w:szCs w:val="22"/>
              </w:rPr>
              <w:t xml:space="preserve"> Action réalisée et terminée</w:t>
            </w:r>
          </w:p>
          <w:p w14:paraId="4DA24AC2" w14:textId="77777777" w:rsidR="00626118" w:rsidRDefault="00346565" w:rsidP="00346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□</w:t>
            </w:r>
            <w:r>
              <w:rPr>
                <w:rFonts w:asciiTheme="minorHAnsi" w:hAnsiTheme="minorHAnsi" w:cstheme="minorHAnsi"/>
                <w:szCs w:val="22"/>
              </w:rPr>
              <w:t xml:space="preserve"> Action non réalisée à la suite d’une </w:t>
            </w:r>
          </w:p>
          <w:p w14:paraId="661ADB5A" w14:textId="77777777" w:rsidR="00346565" w:rsidRDefault="00346565" w:rsidP="00346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annulation</w:t>
            </w:r>
          </w:p>
          <w:p w14:paraId="2F5DF499" w14:textId="77777777" w:rsidR="00346565" w:rsidRPr="00346565" w:rsidRDefault="00346565" w:rsidP="00346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□</w:t>
            </w:r>
            <w:r>
              <w:rPr>
                <w:rFonts w:asciiTheme="minorHAnsi" w:hAnsiTheme="minorHAnsi" w:cstheme="minorHAnsi"/>
                <w:szCs w:val="22"/>
              </w:rPr>
              <w:t xml:space="preserve"> Autre : …………………………………………….</w:t>
            </w:r>
          </w:p>
        </w:tc>
      </w:tr>
    </w:tbl>
    <w:p w14:paraId="5C840E76" w14:textId="77777777" w:rsidR="00CF2C2F" w:rsidRDefault="00CF2C2F" w:rsidP="006F23B0">
      <w:pPr>
        <w:rPr>
          <w:rFonts w:asciiTheme="minorHAnsi" w:hAnsiTheme="minorHAnsi" w:cstheme="minorHAnsi"/>
          <w:b/>
          <w:szCs w:val="22"/>
        </w:rPr>
      </w:pPr>
    </w:p>
    <w:p w14:paraId="512BB808" w14:textId="77777777" w:rsidR="006067F9" w:rsidRDefault="006067F9" w:rsidP="006F23B0">
      <w:pPr>
        <w:rPr>
          <w:rFonts w:asciiTheme="minorHAnsi" w:hAnsiTheme="minorHAnsi" w:cstheme="minorHAnsi"/>
          <w:b/>
          <w:szCs w:val="22"/>
        </w:rPr>
      </w:pPr>
    </w:p>
    <w:p w14:paraId="153FEBB7" w14:textId="77777777" w:rsidR="006067F9" w:rsidRDefault="006067F9" w:rsidP="006F23B0">
      <w:pPr>
        <w:rPr>
          <w:rFonts w:asciiTheme="minorHAnsi" w:hAnsiTheme="minorHAnsi" w:cstheme="minorHAnsi"/>
          <w:b/>
          <w:szCs w:val="22"/>
        </w:rPr>
      </w:pPr>
    </w:p>
    <w:p w14:paraId="50429908" w14:textId="77777777" w:rsidR="006067F9" w:rsidRPr="005076CC" w:rsidRDefault="006067F9" w:rsidP="006F23B0">
      <w:pPr>
        <w:rPr>
          <w:rFonts w:asciiTheme="minorHAnsi" w:hAnsiTheme="minorHAnsi" w:cstheme="minorHAnsi"/>
          <w:b/>
          <w:szCs w:val="22"/>
        </w:rPr>
      </w:pPr>
    </w:p>
    <w:tbl>
      <w:tblPr>
        <w:tblStyle w:val="Listeclaire-Accent5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440EA6" w:rsidRPr="005076CC" w14:paraId="5B480E30" w14:textId="77777777" w:rsidTr="00774F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</w:tcPr>
          <w:p w14:paraId="25F5A1AC" w14:textId="77777777" w:rsidR="00440EA6" w:rsidRPr="005076CC" w:rsidRDefault="00EF784D" w:rsidP="00EB065E">
            <w:pPr>
              <w:jc w:val="center"/>
              <w:rPr>
                <w:rFonts w:asciiTheme="minorHAnsi" w:hAnsiTheme="minorHAnsi" w:cstheme="minorHAnsi"/>
                <w:b w:val="0"/>
                <w:szCs w:val="22"/>
              </w:rPr>
            </w:pPr>
            <w:r w:rsidRPr="005076CC">
              <w:rPr>
                <w:rFonts w:asciiTheme="minorHAnsi" w:hAnsiTheme="minorHAnsi" w:cstheme="minorHAnsi"/>
                <w:sz w:val="24"/>
                <w:szCs w:val="22"/>
              </w:rPr>
              <w:t>Axes d’intervention</w:t>
            </w:r>
            <w:r w:rsidR="00316F40" w:rsidRPr="005076CC">
              <w:rPr>
                <w:rFonts w:asciiTheme="minorHAnsi" w:hAnsiTheme="minorHAnsi" w:cstheme="minorHAnsi"/>
                <w:color w:val="0E4CB2"/>
                <w:sz w:val="24"/>
                <w:szCs w:val="22"/>
              </w:rPr>
              <w:t xml:space="preserve"> </w:t>
            </w:r>
          </w:p>
        </w:tc>
      </w:tr>
      <w:tr w:rsidR="00247CB3" w:rsidRPr="005076CC" w14:paraId="4A26F69A" w14:textId="77777777" w:rsidTr="00774F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</w:tcPr>
          <w:p w14:paraId="3B774C21" w14:textId="551B2324" w:rsidR="00771870" w:rsidRPr="00501CA3" w:rsidRDefault="00EB065E" w:rsidP="00774F20">
            <w:pPr>
              <w:spacing w:line="360" w:lineRule="auto"/>
              <w:jc w:val="both"/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  <w:r w:rsidRPr="005076CC">
              <w:rPr>
                <w:rFonts w:asciiTheme="minorHAnsi" w:hAnsiTheme="minorHAnsi" w:cstheme="minorHAnsi"/>
                <w:sz w:val="32"/>
                <w:szCs w:val="22"/>
              </w:rPr>
              <w:t>□</w:t>
            </w:r>
            <w:r w:rsidR="00BA6371" w:rsidRPr="005076CC">
              <w:rPr>
                <w:rFonts w:asciiTheme="minorHAnsi" w:hAnsiTheme="minorHAnsi" w:cstheme="minorHAnsi"/>
                <w:szCs w:val="22"/>
              </w:rPr>
              <w:t xml:space="preserve">Axe 1 : </w:t>
            </w:r>
            <w:r w:rsidR="00BA6371" w:rsidRPr="005076CC">
              <w:rPr>
                <w:rFonts w:asciiTheme="minorHAnsi" w:hAnsiTheme="minorHAnsi" w:cstheme="minorHAnsi"/>
                <w:b w:val="0"/>
                <w:szCs w:val="22"/>
              </w:rPr>
              <w:t>Accueil des enfants en situation de handicap dans les structures et services de droit commun</w:t>
            </w:r>
          </w:p>
          <w:p w14:paraId="6AB05D56" w14:textId="30E8C757" w:rsidR="00C4083A" w:rsidRPr="00C4083A" w:rsidRDefault="00BA6371" w:rsidP="00774F20">
            <w:pPr>
              <w:spacing w:line="360" w:lineRule="auto"/>
              <w:jc w:val="both"/>
              <w:rPr>
                <w:rFonts w:asciiTheme="minorHAnsi" w:hAnsiTheme="minorHAnsi" w:cstheme="minorHAnsi"/>
                <w:bCs w:val="0"/>
                <w:szCs w:val="22"/>
              </w:rPr>
            </w:pPr>
            <w:r w:rsidRPr="005076CC">
              <w:rPr>
                <w:rFonts w:asciiTheme="minorHAnsi" w:hAnsiTheme="minorHAnsi" w:cstheme="minorHAnsi"/>
                <w:sz w:val="32"/>
                <w:szCs w:val="22"/>
              </w:rPr>
              <w:t>□</w:t>
            </w:r>
            <w:r w:rsidRPr="005076CC">
              <w:rPr>
                <w:rFonts w:asciiTheme="minorHAnsi" w:hAnsiTheme="minorHAnsi" w:cstheme="minorHAnsi"/>
                <w:szCs w:val="22"/>
              </w:rPr>
              <w:t xml:space="preserve">Axe 2 : </w:t>
            </w:r>
            <w:r w:rsidRPr="005076CC">
              <w:rPr>
                <w:rFonts w:asciiTheme="minorHAnsi" w:hAnsiTheme="minorHAnsi" w:cstheme="minorHAnsi"/>
                <w:b w:val="0"/>
                <w:szCs w:val="22"/>
              </w:rPr>
              <w:t>Accès des familles fragiles aux modes d'accueil petite enfance</w:t>
            </w:r>
          </w:p>
          <w:p w14:paraId="0AF993CC" w14:textId="37A95769" w:rsidR="00D01CCF" w:rsidRPr="00D01CCF" w:rsidRDefault="00BA6371" w:rsidP="00774F20">
            <w:pPr>
              <w:spacing w:line="360" w:lineRule="auto"/>
              <w:jc w:val="both"/>
              <w:rPr>
                <w:rFonts w:asciiTheme="minorHAnsi" w:hAnsiTheme="minorHAnsi" w:cstheme="minorHAnsi"/>
                <w:bCs w:val="0"/>
                <w:szCs w:val="22"/>
              </w:rPr>
            </w:pPr>
            <w:r w:rsidRPr="005076CC">
              <w:rPr>
                <w:rFonts w:asciiTheme="minorHAnsi" w:hAnsiTheme="minorHAnsi" w:cstheme="minorHAnsi"/>
                <w:sz w:val="32"/>
                <w:szCs w:val="32"/>
              </w:rPr>
              <w:t>□</w:t>
            </w:r>
            <w:r w:rsidRPr="005076CC">
              <w:rPr>
                <w:rFonts w:asciiTheme="minorHAnsi" w:hAnsiTheme="minorHAnsi" w:cstheme="minorHAnsi"/>
                <w:szCs w:val="22"/>
              </w:rPr>
              <w:t xml:space="preserve">Axe 3 : </w:t>
            </w:r>
            <w:r w:rsidRPr="005076CC">
              <w:rPr>
                <w:rFonts w:asciiTheme="minorHAnsi" w:hAnsiTheme="minorHAnsi" w:cstheme="minorHAnsi"/>
                <w:b w:val="0"/>
                <w:szCs w:val="22"/>
              </w:rPr>
              <w:t>Engagement et participation des enfants et des jeunes</w:t>
            </w:r>
          </w:p>
          <w:p w14:paraId="72BD065A" w14:textId="71C67106" w:rsidR="00C4083A" w:rsidRPr="00501CA3" w:rsidRDefault="00BA6371" w:rsidP="00774F20">
            <w:pPr>
              <w:spacing w:line="360" w:lineRule="auto"/>
              <w:jc w:val="both"/>
              <w:rPr>
                <w:rFonts w:asciiTheme="minorHAnsi" w:hAnsiTheme="minorHAnsi" w:cstheme="minorHAnsi"/>
                <w:bCs w:val="0"/>
                <w:szCs w:val="22"/>
              </w:rPr>
            </w:pPr>
            <w:r w:rsidRPr="005076CC">
              <w:rPr>
                <w:rFonts w:asciiTheme="minorHAnsi" w:hAnsiTheme="minorHAnsi" w:cstheme="minorHAnsi"/>
                <w:sz w:val="32"/>
                <w:szCs w:val="32"/>
              </w:rPr>
              <w:t>□</w:t>
            </w:r>
            <w:r w:rsidRPr="005076CC">
              <w:rPr>
                <w:rFonts w:asciiTheme="minorHAnsi" w:hAnsiTheme="minorHAnsi" w:cstheme="minorHAnsi"/>
                <w:szCs w:val="22"/>
              </w:rPr>
              <w:t xml:space="preserve">Axe 4 : </w:t>
            </w:r>
            <w:r w:rsidRPr="005076CC">
              <w:rPr>
                <w:rFonts w:asciiTheme="minorHAnsi" w:hAnsiTheme="minorHAnsi" w:cstheme="minorHAnsi"/>
                <w:b w:val="0"/>
                <w:szCs w:val="22"/>
              </w:rPr>
              <w:t>Maintien et développement des équipements et services dans des territoires spécifiques</w:t>
            </w:r>
          </w:p>
          <w:p w14:paraId="7D172D71" w14:textId="0E8D3987" w:rsidR="00C4083A" w:rsidRPr="00501CA3" w:rsidRDefault="00BA6371" w:rsidP="00774F20">
            <w:pPr>
              <w:spacing w:line="360" w:lineRule="auto"/>
              <w:jc w:val="both"/>
              <w:rPr>
                <w:rFonts w:asciiTheme="minorHAnsi" w:hAnsiTheme="minorHAnsi" w:cstheme="minorHAnsi"/>
                <w:bCs w:val="0"/>
                <w:szCs w:val="22"/>
              </w:rPr>
            </w:pPr>
            <w:r w:rsidRPr="005076CC">
              <w:rPr>
                <w:rFonts w:asciiTheme="minorHAnsi" w:hAnsiTheme="minorHAnsi" w:cstheme="minorHAnsi"/>
                <w:sz w:val="32"/>
                <w:szCs w:val="32"/>
              </w:rPr>
              <w:t>□</w:t>
            </w:r>
            <w:r w:rsidRPr="005076CC">
              <w:rPr>
                <w:rFonts w:asciiTheme="minorHAnsi" w:hAnsiTheme="minorHAnsi" w:cstheme="minorHAnsi"/>
                <w:szCs w:val="22"/>
              </w:rPr>
              <w:t xml:space="preserve">Axe 5 : </w:t>
            </w:r>
            <w:r w:rsidRPr="005076CC">
              <w:rPr>
                <w:rFonts w:asciiTheme="minorHAnsi" w:hAnsiTheme="minorHAnsi" w:cstheme="minorHAnsi"/>
                <w:b w:val="0"/>
                <w:szCs w:val="22"/>
              </w:rPr>
              <w:t>Soutien des établissements d’accueil du jeune enfant présentant des fragilités économiques</w:t>
            </w:r>
          </w:p>
          <w:p w14:paraId="7D373631" w14:textId="0F7081DB" w:rsidR="00A04E0A" w:rsidRPr="005076CC" w:rsidRDefault="00BA6371" w:rsidP="00774F20">
            <w:pPr>
              <w:spacing w:line="360" w:lineRule="auto"/>
              <w:jc w:val="both"/>
              <w:rPr>
                <w:rFonts w:asciiTheme="minorHAnsi" w:hAnsiTheme="minorHAnsi" w:cstheme="minorHAnsi"/>
                <w:b w:val="0"/>
                <w:szCs w:val="22"/>
              </w:rPr>
            </w:pPr>
            <w:r w:rsidRPr="005076CC">
              <w:rPr>
                <w:rFonts w:asciiTheme="minorHAnsi" w:hAnsiTheme="minorHAnsi" w:cstheme="minorHAnsi"/>
                <w:sz w:val="32"/>
                <w:szCs w:val="32"/>
              </w:rPr>
              <w:t>□</w:t>
            </w:r>
            <w:r w:rsidRPr="005076CC">
              <w:rPr>
                <w:rFonts w:asciiTheme="minorHAnsi" w:hAnsiTheme="minorHAnsi" w:cstheme="minorHAnsi"/>
                <w:szCs w:val="22"/>
              </w:rPr>
              <w:t xml:space="preserve">Axe 6 : </w:t>
            </w:r>
            <w:r w:rsidRPr="005076CC">
              <w:rPr>
                <w:rFonts w:asciiTheme="minorHAnsi" w:hAnsiTheme="minorHAnsi" w:cstheme="minorHAnsi"/>
                <w:b w:val="0"/>
                <w:szCs w:val="22"/>
              </w:rPr>
              <w:t>Appui aux démarches innovantes</w:t>
            </w:r>
            <w:r w:rsidR="00C4083A">
              <w:rPr>
                <w:rFonts w:asciiTheme="minorHAnsi" w:hAnsiTheme="minorHAnsi" w:cstheme="minorHAnsi"/>
                <w:b w:val="0"/>
                <w:szCs w:val="22"/>
              </w:rPr>
              <w:t xml:space="preserve"> </w:t>
            </w:r>
          </w:p>
        </w:tc>
      </w:tr>
    </w:tbl>
    <w:p w14:paraId="53CF5513" w14:textId="77777777" w:rsidR="00EB065E" w:rsidRPr="005076CC" w:rsidRDefault="00EB065E">
      <w:pPr>
        <w:rPr>
          <w:rFonts w:asciiTheme="minorHAnsi" w:hAnsiTheme="minorHAnsi" w:cstheme="minorHAnsi"/>
          <w:szCs w:val="22"/>
        </w:rPr>
      </w:pPr>
    </w:p>
    <w:p w14:paraId="53FF9FA7" w14:textId="77777777" w:rsidR="00EB065E" w:rsidRDefault="00EB065E">
      <w:pPr>
        <w:rPr>
          <w:rFonts w:asciiTheme="minorHAnsi" w:hAnsiTheme="minorHAnsi" w:cstheme="minorHAnsi"/>
          <w:szCs w:val="22"/>
        </w:rPr>
      </w:pPr>
    </w:p>
    <w:p w14:paraId="109CBD23" w14:textId="77777777" w:rsidR="00C4083A" w:rsidRDefault="00C4083A">
      <w:pPr>
        <w:rPr>
          <w:rFonts w:asciiTheme="minorHAnsi" w:hAnsiTheme="minorHAnsi" w:cstheme="minorHAnsi"/>
          <w:szCs w:val="22"/>
        </w:rPr>
      </w:pPr>
    </w:p>
    <w:p w14:paraId="681097AB" w14:textId="6A32627B" w:rsidR="00C4083A" w:rsidRDefault="00C4083A">
      <w:pPr>
        <w:rPr>
          <w:rFonts w:asciiTheme="minorHAnsi" w:hAnsiTheme="minorHAnsi" w:cstheme="minorHAnsi"/>
          <w:szCs w:val="22"/>
        </w:rPr>
      </w:pPr>
    </w:p>
    <w:p w14:paraId="29F9042B" w14:textId="5121A649" w:rsidR="00501CA3" w:rsidRDefault="00501CA3">
      <w:pPr>
        <w:rPr>
          <w:rFonts w:asciiTheme="minorHAnsi" w:hAnsiTheme="minorHAnsi" w:cstheme="minorHAnsi"/>
          <w:szCs w:val="22"/>
        </w:rPr>
      </w:pPr>
    </w:p>
    <w:p w14:paraId="12F50EFF" w14:textId="5E4D0342" w:rsidR="00501CA3" w:rsidRDefault="00501CA3">
      <w:pPr>
        <w:rPr>
          <w:rFonts w:asciiTheme="minorHAnsi" w:hAnsiTheme="minorHAnsi" w:cstheme="minorHAnsi"/>
          <w:szCs w:val="22"/>
        </w:rPr>
      </w:pPr>
    </w:p>
    <w:p w14:paraId="4B82E4C6" w14:textId="778F6C0C" w:rsidR="00501CA3" w:rsidRDefault="00501CA3">
      <w:pPr>
        <w:rPr>
          <w:rFonts w:asciiTheme="minorHAnsi" w:hAnsiTheme="minorHAnsi" w:cstheme="minorHAnsi"/>
          <w:szCs w:val="22"/>
        </w:rPr>
      </w:pPr>
    </w:p>
    <w:p w14:paraId="54310CAF" w14:textId="78C06705" w:rsidR="00501CA3" w:rsidRDefault="00501CA3">
      <w:pPr>
        <w:rPr>
          <w:rFonts w:asciiTheme="minorHAnsi" w:hAnsiTheme="minorHAnsi" w:cstheme="minorHAnsi"/>
          <w:szCs w:val="22"/>
        </w:rPr>
      </w:pPr>
    </w:p>
    <w:p w14:paraId="083D15AB" w14:textId="77777777" w:rsidR="00501CA3" w:rsidRDefault="00501CA3">
      <w:pPr>
        <w:rPr>
          <w:rFonts w:asciiTheme="minorHAnsi" w:hAnsiTheme="minorHAnsi" w:cstheme="minorHAnsi"/>
          <w:szCs w:val="22"/>
        </w:rPr>
      </w:pPr>
    </w:p>
    <w:p w14:paraId="5F975E8D" w14:textId="77777777" w:rsidR="00C4083A" w:rsidRDefault="00C4083A">
      <w:pPr>
        <w:rPr>
          <w:rFonts w:asciiTheme="minorHAnsi" w:hAnsiTheme="minorHAnsi" w:cstheme="minorHAnsi"/>
          <w:szCs w:val="22"/>
        </w:rPr>
      </w:pPr>
    </w:p>
    <w:p w14:paraId="4D13227C" w14:textId="77777777" w:rsidR="00C4083A" w:rsidRPr="005076CC" w:rsidRDefault="00C4083A">
      <w:pPr>
        <w:rPr>
          <w:rFonts w:asciiTheme="minorHAnsi" w:hAnsiTheme="minorHAnsi" w:cstheme="minorHAnsi"/>
          <w:szCs w:val="22"/>
        </w:rPr>
      </w:pPr>
    </w:p>
    <w:tbl>
      <w:tblPr>
        <w:tblStyle w:val="Listeclaire-Accent5"/>
        <w:tblW w:w="9923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3113"/>
        <w:gridCol w:w="6810"/>
      </w:tblGrid>
      <w:tr w:rsidR="00E24219" w:rsidRPr="005076CC" w14:paraId="236C2E5C" w14:textId="77777777" w:rsidTr="00D01C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2"/>
            <w:tcBorders>
              <w:top w:val="single" w:sz="4" w:space="0" w:color="DEEAF6"/>
              <w:left w:val="single" w:sz="4" w:space="0" w:color="DEEAF6"/>
              <w:bottom w:val="single" w:sz="4" w:space="0" w:color="2E74B5" w:themeColor="accent1" w:themeShade="BF"/>
              <w:right w:val="single" w:sz="4" w:space="0" w:color="DEEAF6"/>
            </w:tcBorders>
            <w:shd w:val="clear" w:color="auto" w:fill="2E74B5" w:themeFill="accent1" w:themeFillShade="BF"/>
            <w:tcMar>
              <w:left w:w="103" w:type="dxa"/>
            </w:tcMar>
            <w:vAlign w:val="center"/>
          </w:tcPr>
          <w:p w14:paraId="721ED206" w14:textId="77777777" w:rsidR="00E24219" w:rsidRPr="005076CC" w:rsidRDefault="00E24219" w:rsidP="00DF32DD">
            <w:pPr>
              <w:jc w:val="center"/>
              <w:rPr>
                <w:rFonts w:asciiTheme="minorHAnsi" w:hAnsiTheme="minorHAnsi" w:cstheme="minorHAnsi"/>
                <w:color w:val="00000A"/>
                <w:sz w:val="24"/>
                <w:szCs w:val="22"/>
              </w:rPr>
            </w:pPr>
            <w:r w:rsidRPr="005076CC">
              <w:rPr>
                <w:rFonts w:asciiTheme="minorHAnsi" w:hAnsiTheme="minorHAnsi" w:cstheme="minorHAnsi"/>
                <w:sz w:val="24"/>
                <w:szCs w:val="22"/>
              </w:rPr>
              <w:t xml:space="preserve">PUBLIC </w:t>
            </w:r>
            <w:r w:rsidR="006067F9">
              <w:rPr>
                <w:rFonts w:asciiTheme="minorHAnsi" w:hAnsiTheme="minorHAnsi" w:cstheme="minorHAnsi"/>
                <w:sz w:val="24"/>
                <w:szCs w:val="22"/>
              </w:rPr>
              <w:t>CIBLE DE</w:t>
            </w:r>
            <w:r w:rsidRPr="005076CC">
              <w:rPr>
                <w:rFonts w:asciiTheme="minorHAnsi" w:hAnsiTheme="minorHAnsi" w:cstheme="minorHAnsi"/>
                <w:sz w:val="24"/>
                <w:szCs w:val="22"/>
              </w:rPr>
              <w:t xml:space="preserve"> L’ACTION</w:t>
            </w:r>
          </w:p>
        </w:tc>
      </w:tr>
      <w:tr w:rsidR="00E24219" w:rsidRPr="005076CC" w14:paraId="2CD0480A" w14:textId="77777777" w:rsidTr="00D01C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tcMar>
              <w:left w:w="103" w:type="dxa"/>
            </w:tcMar>
            <w:vAlign w:val="center"/>
          </w:tcPr>
          <w:p w14:paraId="083B54C5" w14:textId="77777777" w:rsidR="00E24219" w:rsidRPr="005076CC" w:rsidRDefault="00E24219" w:rsidP="00DF32DD">
            <w:pPr>
              <w:jc w:val="center"/>
              <w:rPr>
                <w:rFonts w:asciiTheme="minorHAnsi" w:hAnsiTheme="minorHAnsi" w:cstheme="minorHAnsi"/>
                <w:b w:val="0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Tranche d’âge</w:t>
            </w:r>
            <w:r w:rsidR="006067F9">
              <w:rPr>
                <w:rFonts w:asciiTheme="minorHAnsi" w:hAnsiTheme="minorHAnsi" w:cstheme="minorHAnsi"/>
                <w:szCs w:val="22"/>
              </w:rPr>
              <w:t>s</w:t>
            </w:r>
            <w:r w:rsidRPr="005076C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6810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tcMar>
              <w:left w:w="93" w:type="dxa"/>
            </w:tcMar>
            <w:vAlign w:val="center"/>
          </w:tcPr>
          <w:p w14:paraId="672FB8C5" w14:textId="77777777" w:rsidR="00E24219" w:rsidRPr="005076CC" w:rsidRDefault="00E24219" w:rsidP="00DF32D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Cs w:val="22"/>
              </w:rPr>
            </w:pPr>
            <w:r w:rsidRPr="005076CC">
              <w:rPr>
                <w:rFonts w:asciiTheme="minorHAnsi" w:hAnsiTheme="minorHAnsi" w:cstheme="minorHAnsi"/>
                <w:b/>
                <w:szCs w:val="22"/>
              </w:rPr>
              <w:t xml:space="preserve">Nombre sur la période </w:t>
            </w:r>
          </w:p>
        </w:tc>
      </w:tr>
      <w:tr w:rsidR="00E24219" w:rsidRPr="005076CC" w14:paraId="1D172686" w14:textId="77777777" w:rsidTr="00D01CCF">
        <w:trPr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tcMar>
              <w:left w:w="103" w:type="dxa"/>
            </w:tcMar>
            <w:vAlign w:val="center"/>
          </w:tcPr>
          <w:p w14:paraId="4D6885BE" w14:textId="77777777" w:rsidR="00E24219" w:rsidRPr="005076CC" w:rsidRDefault="00E24219" w:rsidP="00DF32DD">
            <w:pPr>
              <w:rPr>
                <w:rFonts w:asciiTheme="minorHAnsi" w:hAnsiTheme="minorHAnsi" w:cstheme="minorHAnsi"/>
                <w:b w:val="0"/>
                <w:szCs w:val="22"/>
              </w:rPr>
            </w:pPr>
            <w:r w:rsidRPr="005076CC">
              <w:rPr>
                <w:rFonts w:asciiTheme="minorHAnsi" w:hAnsiTheme="minorHAnsi" w:cstheme="minorHAnsi"/>
                <w:sz w:val="32"/>
                <w:szCs w:val="32"/>
              </w:rPr>
              <w:t xml:space="preserve">□ </w:t>
            </w:r>
            <w:r w:rsidRPr="005076CC">
              <w:rPr>
                <w:rFonts w:asciiTheme="minorHAnsi" w:hAnsiTheme="minorHAnsi" w:cstheme="minorHAnsi"/>
                <w:szCs w:val="22"/>
              </w:rPr>
              <w:t>3 à 6 ans</w:t>
            </w:r>
          </w:p>
          <w:p w14:paraId="3DDFA942" w14:textId="77777777" w:rsidR="00E24219" w:rsidRPr="005076CC" w:rsidRDefault="00E24219" w:rsidP="00DF32DD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810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tcMar>
              <w:left w:w="103" w:type="dxa"/>
            </w:tcMar>
          </w:tcPr>
          <w:p w14:paraId="486D1DA5" w14:textId="77777777" w:rsidR="00E24219" w:rsidRPr="005076CC" w:rsidRDefault="00E24219" w:rsidP="00DF32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E24219" w:rsidRPr="005076CC" w14:paraId="3BB5C5DE" w14:textId="77777777" w:rsidTr="00D01C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tcMar>
              <w:left w:w="103" w:type="dxa"/>
            </w:tcMar>
            <w:vAlign w:val="center"/>
          </w:tcPr>
          <w:p w14:paraId="1C2DA585" w14:textId="77777777" w:rsidR="00E24219" w:rsidRPr="005076CC" w:rsidRDefault="00E24219" w:rsidP="00DF32DD">
            <w:pPr>
              <w:rPr>
                <w:rFonts w:asciiTheme="minorHAnsi" w:hAnsiTheme="minorHAnsi" w:cstheme="minorHAnsi"/>
                <w:b w:val="0"/>
                <w:szCs w:val="22"/>
              </w:rPr>
            </w:pPr>
            <w:r w:rsidRPr="005076CC">
              <w:rPr>
                <w:rFonts w:asciiTheme="minorHAnsi" w:hAnsiTheme="minorHAnsi" w:cstheme="minorHAnsi"/>
                <w:sz w:val="32"/>
                <w:szCs w:val="32"/>
              </w:rPr>
              <w:t xml:space="preserve">□ </w:t>
            </w:r>
            <w:r w:rsidRPr="005076CC">
              <w:rPr>
                <w:rFonts w:asciiTheme="minorHAnsi" w:hAnsiTheme="minorHAnsi" w:cstheme="minorHAnsi"/>
                <w:szCs w:val="32"/>
              </w:rPr>
              <w:t>7</w:t>
            </w:r>
            <w:r w:rsidRPr="005076CC">
              <w:rPr>
                <w:rFonts w:asciiTheme="minorHAnsi" w:hAnsiTheme="minorHAnsi" w:cstheme="minorHAnsi"/>
                <w:szCs w:val="22"/>
              </w:rPr>
              <w:t xml:space="preserve"> à 11 ans</w:t>
            </w:r>
          </w:p>
        </w:tc>
        <w:tc>
          <w:tcPr>
            <w:tcW w:w="6810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tcMar>
              <w:left w:w="93" w:type="dxa"/>
            </w:tcMar>
          </w:tcPr>
          <w:p w14:paraId="1E3393B2" w14:textId="77777777" w:rsidR="00E24219" w:rsidRPr="005076CC" w:rsidRDefault="00E24219" w:rsidP="00DF32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E24219" w:rsidRPr="005076CC" w14:paraId="1EE8EBDC" w14:textId="77777777" w:rsidTr="00D01CCF">
        <w:trPr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tcMar>
              <w:left w:w="103" w:type="dxa"/>
            </w:tcMar>
            <w:vAlign w:val="center"/>
          </w:tcPr>
          <w:p w14:paraId="4774A3F3" w14:textId="77777777" w:rsidR="00E24219" w:rsidRPr="005076CC" w:rsidRDefault="00E24219" w:rsidP="00DF32DD">
            <w:pPr>
              <w:rPr>
                <w:rFonts w:asciiTheme="minorHAnsi" w:hAnsiTheme="minorHAnsi" w:cstheme="minorHAnsi"/>
                <w:b w:val="0"/>
                <w:szCs w:val="22"/>
              </w:rPr>
            </w:pPr>
            <w:r w:rsidRPr="005076CC">
              <w:rPr>
                <w:rFonts w:asciiTheme="minorHAnsi" w:hAnsiTheme="minorHAnsi" w:cstheme="minorHAnsi"/>
                <w:sz w:val="32"/>
                <w:szCs w:val="32"/>
              </w:rPr>
              <w:t>□</w:t>
            </w:r>
            <w:r w:rsidRPr="005076CC">
              <w:rPr>
                <w:rFonts w:asciiTheme="minorHAnsi" w:hAnsiTheme="minorHAnsi" w:cstheme="minorHAnsi"/>
                <w:szCs w:val="32"/>
              </w:rPr>
              <w:t xml:space="preserve"> 12 à 15 ans</w:t>
            </w:r>
          </w:p>
        </w:tc>
        <w:tc>
          <w:tcPr>
            <w:tcW w:w="6810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tcMar>
              <w:left w:w="103" w:type="dxa"/>
            </w:tcMar>
          </w:tcPr>
          <w:p w14:paraId="60C273FF" w14:textId="77777777" w:rsidR="00E24219" w:rsidRPr="005076CC" w:rsidRDefault="00E24219" w:rsidP="00DF32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E24219" w:rsidRPr="005076CC" w14:paraId="2BB3F823" w14:textId="77777777" w:rsidTr="00D01C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tcMar>
              <w:left w:w="103" w:type="dxa"/>
            </w:tcMar>
            <w:vAlign w:val="center"/>
          </w:tcPr>
          <w:p w14:paraId="68AD11D0" w14:textId="77777777" w:rsidR="00E24219" w:rsidRPr="005076CC" w:rsidRDefault="00E24219" w:rsidP="00DF32DD">
            <w:pPr>
              <w:rPr>
                <w:rFonts w:asciiTheme="minorHAnsi" w:hAnsiTheme="minorHAnsi" w:cstheme="minorHAnsi"/>
                <w:b w:val="0"/>
                <w:szCs w:val="22"/>
              </w:rPr>
            </w:pPr>
            <w:r w:rsidRPr="005076CC">
              <w:rPr>
                <w:rFonts w:asciiTheme="minorHAnsi" w:hAnsiTheme="minorHAnsi" w:cstheme="minorHAnsi"/>
                <w:sz w:val="32"/>
                <w:szCs w:val="32"/>
              </w:rPr>
              <w:t xml:space="preserve">□ </w:t>
            </w:r>
            <w:r w:rsidRPr="005076CC">
              <w:rPr>
                <w:rFonts w:asciiTheme="minorHAnsi" w:hAnsiTheme="minorHAnsi" w:cstheme="minorHAnsi"/>
                <w:szCs w:val="32"/>
              </w:rPr>
              <w:t>16 à 25</w:t>
            </w:r>
            <w:r w:rsidRPr="005076CC">
              <w:rPr>
                <w:rFonts w:asciiTheme="minorHAnsi" w:hAnsiTheme="minorHAnsi" w:cstheme="minorHAnsi"/>
                <w:szCs w:val="22"/>
              </w:rPr>
              <w:t xml:space="preserve"> ans</w:t>
            </w:r>
          </w:p>
        </w:tc>
        <w:tc>
          <w:tcPr>
            <w:tcW w:w="6810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tcMar>
              <w:left w:w="93" w:type="dxa"/>
            </w:tcMar>
          </w:tcPr>
          <w:p w14:paraId="52914FEC" w14:textId="77777777" w:rsidR="00E24219" w:rsidRPr="005076CC" w:rsidRDefault="00E24219" w:rsidP="00DF32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E24219" w:rsidRPr="005076CC" w14:paraId="50115D2C" w14:textId="77777777" w:rsidTr="00D01CCF">
        <w:trPr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tcMar>
              <w:left w:w="103" w:type="dxa"/>
            </w:tcMar>
            <w:vAlign w:val="center"/>
          </w:tcPr>
          <w:p w14:paraId="324323AB" w14:textId="77777777" w:rsidR="00E24219" w:rsidRPr="005076CC" w:rsidRDefault="00E24219" w:rsidP="00DF32DD">
            <w:pPr>
              <w:rPr>
                <w:rFonts w:asciiTheme="minorHAnsi" w:hAnsiTheme="minorHAnsi" w:cstheme="minorHAnsi"/>
                <w:b w:val="0"/>
                <w:sz w:val="32"/>
                <w:szCs w:val="32"/>
              </w:rPr>
            </w:pPr>
            <w:r w:rsidRPr="005076CC">
              <w:rPr>
                <w:rFonts w:asciiTheme="minorHAnsi" w:hAnsiTheme="minorHAnsi" w:cstheme="minorHAnsi"/>
                <w:sz w:val="32"/>
                <w:szCs w:val="32"/>
              </w:rPr>
              <w:t xml:space="preserve">□ </w:t>
            </w:r>
            <w:r w:rsidRPr="005076CC">
              <w:rPr>
                <w:rFonts w:asciiTheme="minorHAnsi" w:hAnsiTheme="minorHAnsi" w:cstheme="minorHAnsi"/>
                <w:szCs w:val="22"/>
              </w:rPr>
              <w:t>Parents</w:t>
            </w:r>
          </w:p>
        </w:tc>
        <w:tc>
          <w:tcPr>
            <w:tcW w:w="6810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tcMar>
              <w:left w:w="103" w:type="dxa"/>
            </w:tcMar>
          </w:tcPr>
          <w:p w14:paraId="54BC1F80" w14:textId="77777777" w:rsidR="00E24219" w:rsidRPr="005076CC" w:rsidRDefault="00E24219" w:rsidP="00E24219">
            <w:pPr>
              <w:ind w:left="2127" w:hanging="21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  <w:tr w:rsidR="00B2628B" w:rsidRPr="005076CC" w14:paraId="27073C8F" w14:textId="77777777" w:rsidTr="00D01C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tcMar>
              <w:left w:w="103" w:type="dxa"/>
            </w:tcMar>
            <w:vAlign w:val="center"/>
          </w:tcPr>
          <w:p w14:paraId="45303B7F" w14:textId="77777777" w:rsidR="00B2628B" w:rsidRPr="005076CC" w:rsidRDefault="00B2628B" w:rsidP="00DF32DD">
            <w:pPr>
              <w:rPr>
                <w:rFonts w:asciiTheme="minorHAnsi" w:hAnsiTheme="minorHAnsi" w:cstheme="minorHAnsi"/>
                <w:sz w:val="32"/>
                <w:szCs w:val="32"/>
              </w:rPr>
            </w:pPr>
            <w:r w:rsidRPr="005076CC">
              <w:rPr>
                <w:rFonts w:asciiTheme="minorHAnsi" w:hAnsiTheme="minorHAnsi" w:cstheme="minorHAnsi"/>
                <w:sz w:val="32"/>
                <w:szCs w:val="32"/>
              </w:rPr>
              <w:t>□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Pr="00B2628B">
              <w:rPr>
                <w:rFonts w:asciiTheme="minorHAnsi" w:hAnsiTheme="minorHAnsi" w:cstheme="minorHAnsi"/>
                <w:szCs w:val="22"/>
              </w:rPr>
              <w:t>Autre : …………………</w:t>
            </w:r>
            <w:r>
              <w:rPr>
                <w:rFonts w:asciiTheme="minorHAnsi" w:hAnsiTheme="minorHAnsi" w:cstheme="minorHAnsi"/>
                <w:szCs w:val="22"/>
              </w:rPr>
              <w:t>……………</w:t>
            </w:r>
          </w:p>
        </w:tc>
        <w:tc>
          <w:tcPr>
            <w:tcW w:w="6810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tcMar>
              <w:left w:w="103" w:type="dxa"/>
            </w:tcMar>
          </w:tcPr>
          <w:p w14:paraId="66676129" w14:textId="77777777" w:rsidR="00B2628B" w:rsidRPr="005076CC" w:rsidRDefault="00B2628B" w:rsidP="00E24219">
            <w:pPr>
              <w:ind w:left="2127" w:hanging="21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Cs w:val="22"/>
              </w:rPr>
            </w:pPr>
          </w:p>
        </w:tc>
      </w:tr>
    </w:tbl>
    <w:p w14:paraId="5BAB0B8B" w14:textId="77777777" w:rsidR="00EB065E" w:rsidRPr="005076CC" w:rsidRDefault="00EB065E">
      <w:pPr>
        <w:rPr>
          <w:rFonts w:asciiTheme="minorHAnsi" w:hAnsiTheme="minorHAnsi" w:cstheme="minorHAnsi"/>
          <w:b/>
          <w:szCs w:val="22"/>
        </w:rPr>
      </w:pPr>
    </w:p>
    <w:p w14:paraId="4BE6CC48" w14:textId="77777777" w:rsidR="00D56100" w:rsidRPr="005076CC" w:rsidRDefault="00D56100" w:rsidP="001E69E8">
      <w:pPr>
        <w:jc w:val="center"/>
        <w:rPr>
          <w:rFonts w:asciiTheme="minorHAnsi" w:hAnsiTheme="minorHAnsi" w:cstheme="minorHAnsi"/>
          <w:sz w:val="24"/>
          <w:lang w:eastAsia="hi-IN" w:bidi="hi-IN"/>
        </w:rPr>
      </w:pPr>
    </w:p>
    <w:tbl>
      <w:tblPr>
        <w:tblStyle w:val="Listeclaire-Accent5"/>
        <w:tblW w:w="0" w:type="auto"/>
        <w:tblLook w:val="04A0" w:firstRow="1" w:lastRow="0" w:firstColumn="1" w:lastColumn="0" w:noHBand="0" w:noVBand="1"/>
      </w:tblPr>
      <w:tblGrid>
        <w:gridCol w:w="9759"/>
      </w:tblGrid>
      <w:tr w:rsidR="00F52F23" w:rsidRPr="005076CC" w14:paraId="24ADF83E" w14:textId="77777777" w:rsidTr="00D561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9" w:type="dxa"/>
            <w:vAlign w:val="center"/>
          </w:tcPr>
          <w:p w14:paraId="7037B880" w14:textId="77777777" w:rsidR="00F52F23" w:rsidRPr="005076CC" w:rsidRDefault="00E24219" w:rsidP="00F52F23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 w:val="32"/>
                <w:szCs w:val="22"/>
              </w:rPr>
              <w:t>Bilan du projet</w:t>
            </w:r>
          </w:p>
        </w:tc>
      </w:tr>
    </w:tbl>
    <w:p w14:paraId="4119322C" w14:textId="77777777" w:rsidR="00AC659C" w:rsidRPr="005076CC" w:rsidRDefault="00AC659C">
      <w:pPr>
        <w:rPr>
          <w:rFonts w:asciiTheme="minorHAnsi" w:hAnsiTheme="minorHAnsi" w:cstheme="minorHAnsi"/>
          <w:szCs w:val="22"/>
        </w:rPr>
      </w:pPr>
    </w:p>
    <w:tbl>
      <w:tblPr>
        <w:tblStyle w:val="Listeclaire-Accent5"/>
        <w:tblW w:w="0" w:type="auto"/>
        <w:tblLook w:val="04A0" w:firstRow="1" w:lastRow="0" w:firstColumn="1" w:lastColumn="0" w:noHBand="0" w:noVBand="1"/>
      </w:tblPr>
      <w:tblGrid>
        <w:gridCol w:w="9759"/>
      </w:tblGrid>
      <w:tr w:rsidR="00F52F23" w:rsidRPr="005076CC" w14:paraId="593059C3" w14:textId="77777777" w:rsidTr="00A56C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5" w:type="dxa"/>
            <w:vAlign w:val="center"/>
          </w:tcPr>
          <w:p w14:paraId="7EA69F0B" w14:textId="77777777" w:rsidR="00F52F23" w:rsidRPr="005076CC" w:rsidRDefault="00E24219" w:rsidP="00A56CDA">
            <w:pPr>
              <w:spacing w:before="120"/>
              <w:rPr>
                <w:rFonts w:asciiTheme="minorHAnsi" w:hAnsiTheme="minorHAnsi" w:cstheme="minorHAnsi"/>
                <w:b w:val="0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Synthèse de l’action conduite</w:t>
            </w:r>
          </w:p>
        </w:tc>
      </w:tr>
      <w:tr w:rsidR="00F52F23" w:rsidRPr="005076CC" w14:paraId="751B426E" w14:textId="77777777" w:rsidTr="00A56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5" w:type="dxa"/>
            <w:vAlign w:val="center"/>
          </w:tcPr>
          <w:p w14:paraId="2EF075EB" w14:textId="77777777" w:rsidR="00F52F23" w:rsidRPr="005076CC" w:rsidRDefault="00F52F23" w:rsidP="00F52F23">
            <w:pPr>
              <w:rPr>
                <w:rFonts w:asciiTheme="minorHAnsi" w:hAnsiTheme="minorHAnsi" w:cstheme="minorHAnsi"/>
                <w:b w:val="0"/>
                <w:szCs w:val="22"/>
              </w:rPr>
            </w:pPr>
          </w:p>
          <w:p w14:paraId="59E8774F" w14:textId="77777777" w:rsidR="00F52F23" w:rsidRDefault="00F52F23" w:rsidP="00F52F23">
            <w:pPr>
              <w:rPr>
                <w:rFonts w:asciiTheme="minorHAnsi" w:hAnsiTheme="minorHAnsi" w:cstheme="minorHAnsi"/>
                <w:bCs w:val="0"/>
                <w:szCs w:val="22"/>
              </w:rPr>
            </w:pPr>
          </w:p>
          <w:p w14:paraId="463601B8" w14:textId="77777777" w:rsidR="00D01CCF" w:rsidRDefault="00D01CCF" w:rsidP="00F52F23">
            <w:pPr>
              <w:rPr>
                <w:rFonts w:asciiTheme="minorHAnsi" w:hAnsiTheme="minorHAnsi" w:cstheme="minorHAnsi"/>
                <w:bCs w:val="0"/>
                <w:szCs w:val="22"/>
              </w:rPr>
            </w:pPr>
          </w:p>
          <w:p w14:paraId="20ECB887" w14:textId="77777777" w:rsidR="00D01CCF" w:rsidRDefault="00D01CCF" w:rsidP="00F52F23">
            <w:pPr>
              <w:rPr>
                <w:rFonts w:asciiTheme="minorHAnsi" w:hAnsiTheme="minorHAnsi" w:cstheme="minorHAnsi"/>
                <w:bCs w:val="0"/>
                <w:szCs w:val="22"/>
              </w:rPr>
            </w:pPr>
          </w:p>
          <w:p w14:paraId="346FCDDD" w14:textId="77777777" w:rsidR="00D01CCF" w:rsidRDefault="00D01CCF" w:rsidP="00F52F23">
            <w:pPr>
              <w:rPr>
                <w:rFonts w:asciiTheme="minorHAnsi" w:hAnsiTheme="minorHAnsi" w:cstheme="minorHAnsi"/>
                <w:bCs w:val="0"/>
                <w:szCs w:val="22"/>
              </w:rPr>
            </w:pPr>
          </w:p>
          <w:p w14:paraId="40396151" w14:textId="77777777" w:rsidR="00D01CCF" w:rsidRDefault="00D01CCF" w:rsidP="00F52F23">
            <w:pPr>
              <w:rPr>
                <w:rFonts w:asciiTheme="minorHAnsi" w:hAnsiTheme="minorHAnsi" w:cstheme="minorHAnsi"/>
                <w:bCs w:val="0"/>
                <w:szCs w:val="22"/>
              </w:rPr>
            </w:pPr>
          </w:p>
          <w:p w14:paraId="74572595" w14:textId="77777777" w:rsidR="00D01CCF" w:rsidRDefault="00D01CCF" w:rsidP="00F52F23">
            <w:pPr>
              <w:rPr>
                <w:rFonts w:asciiTheme="minorHAnsi" w:hAnsiTheme="minorHAnsi" w:cstheme="minorHAnsi"/>
                <w:bCs w:val="0"/>
                <w:szCs w:val="22"/>
              </w:rPr>
            </w:pPr>
          </w:p>
          <w:p w14:paraId="4E49B812" w14:textId="77777777" w:rsidR="00D01CCF" w:rsidRDefault="00D01CCF" w:rsidP="00F52F23">
            <w:pPr>
              <w:rPr>
                <w:rFonts w:asciiTheme="minorHAnsi" w:hAnsiTheme="minorHAnsi" w:cstheme="minorHAnsi"/>
                <w:bCs w:val="0"/>
                <w:szCs w:val="22"/>
              </w:rPr>
            </w:pPr>
          </w:p>
          <w:p w14:paraId="7D275696" w14:textId="77777777" w:rsidR="00D01CCF" w:rsidRDefault="00D01CCF" w:rsidP="00F52F23">
            <w:pPr>
              <w:rPr>
                <w:rFonts w:asciiTheme="minorHAnsi" w:hAnsiTheme="minorHAnsi" w:cstheme="minorHAnsi"/>
                <w:bCs w:val="0"/>
                <w:szCs w:val="22"/>
              </w:rPr>
            </w:pPr>
          </w:p>
          <w:p w14:paraId="6931C6B4" w14:textId="77777777" w:rsidR="00D01CCF" w:rsidRDefault="00D01CCF" w:rsidP="00F52F23">
            <w:pPr>
              <w:rPr>
                <w:rFonts w:asciiTheme="minorHAnsi" w:hAnsiTheme="minorHAnsi" w:cstheme="minorHAnsi"/>
                <w:bCs w:val="0"/>
                <w:szCs w:val="22"/>
              </w:rPr>
            </w:pPr>
          </w:p>
          <w:p w14:paraId="35A0DE4E" w14:textId="77777777" w:rsidR="00D01CCF" w:rsidRDefault="00D01CCF" w:rsidP="00F52F23">
            <w:pPr>
              <w:rPr>
                <w:rFonts w:asciiTheme="minorHAnsi" w:hAnsiTheme="minorHAnsi" w:cstheme="minorHAnsi"/>
                <w:bCs w:val="0"/>
                <w:szCs w:val="22"/>
              </w:rPr>
            </w:pPr>
          </w:p>
          <w:p w14:paraId="777D13ED" w14:textId="77777777" w:rsidR="00D01CCF" w:rsidRDefault="00D01CCF" w:rsidP="00F52F23">
            <w:pPr>
              <w:rPr>
                <w:rFonts w:asciiTheme="minorHAnsi" w:hAnsiTheme="minorHAnsi" w:cstheme="minorHAnsi"/>
                <w:bCs w:val="0"/>
                <w:szCs w:val="22"/>
              </w:rPr>
            </w:pPr>
          </w:p>
          <w:p w14:paraId="147250C7" w14:textId="77777777" w:rsidR="00D01CCF" w:rsidRDefault="00D01CCF" w:rsidP="00F52F23">
            <w:pPr>
              <w:rPr>
                <w:rFonts w:asciiTheme="minorHAnsi" w:hAnsiTheme="minorHAnsi" w:cstheme="minorHAnsi"/>
                <w:bCs w:val="0"/>
                <w:szCs w:val="22"/>
              </w:rPr>
            </w:pPr>
          </w:p>
          <w:p w14:paraId="0091A881" w14:textId="77777777" w:rsidR="00D01CCF" w:rsidRDefault="00D01CCF" w:rsidP="00F52F23">
            <w:pPr>
              <w:rPr>
                <w:rFonts w:asciiTheme="minorHAnsi" w:hAnsiTheme="minorHAnsi" w:cstheme="minorHAnsi"/>
                <w:bCs w:val="0"/>
                <w:szCs w:val="22"/>
              </w:rPr>
            </w:pPr>
          </w:p>
          <w:p w14:paraId="6EFA17E7" w14:textId="77777777" w:rsidR="00D01CCF" w:rsidRDefault="00D01CCF" w:rsidP="00F52F23">
            <w:pPr>
              <w:rPr>
                <w:rFonts w:asciiTheme="minorHAnsi" w:hAnsiTheme="minorHAnsi" w:cstheme="minorHAnsi"/>
                <w:bCs w:val="0"/>
                <w:szCs w:val="22"/>
              </w:rPr>
            </w:pPr>
          </w:p>
          <w:p w14:paraId="0B73FE38" w14:textId="77777777" w:rsidR="00D01CCF" w:rsidRDefault="00D01CCF" w:rsidP="00F52F23">
            <w:pPr>
              <w:rPr>
                <w:rFonts w:asciiTheme="minorHAnsi" w:hAnsiTheme="minorHAnsi" w:cstheme="minorHAnsi"/>
                <w:bCs w:val="0"/>
                <w:szCs w:val="22"/>
              </w:rPr>
            </w:pPr>
          </w:p>
          <w:p w14:paraId="7BEC6EC0" w14:textId="77777777" w:rsidR="00D01CCF" w:rsidRDefault="00D01CCF" w:rsidP="00F52F23">
            <w:pPr>
              <w:rPr>
                <w:rFonts w:asciiTheme="minorHAnsi" w:hAnsiTheme="minorHAnsi" w:cstheme="minorHAnsi"/>
                <w:bCs w:val="0"/>
                <w:szCs w:val="22"/>
              </w:rPr>
            </w:pPr>
          </w:p>
          <w:p w14:paraId="3861B5BC" w14:textId="77777777" w:rsidR="00D01CCF" w:rsidRDefault="00D01CCF" w:rsidP="00F52F23">
            <w:pPr>
              <w:rPr>
                <w:rFonts w:asciiTheme="minorHAnsi" w:hAnsiTheme="minorHAnsi" w:cstheme="minorHAnsi"/>
                <w:bCs w:val="0"/>
                <w:szCs w:val="22"/>
              </w:rPr>
            </w:pPr>
          </w:p>
          <w:p w14:paraId="1785BC0D" w14:textId="77777777" w:rsidR="00D01CCF" w:rsidRDefault="00D01CCF" w:rsidP="00F52F23">
            <w:pPr>
              <w:rPr>
                <w:rFonts w:asciiTheme="minorHAnsi" w:hAnsiTheme="minorHAnsi" w:cstheme="minorHAnsi"/>
                <w:bCs w:val="0"/>
                <w:szCs w:val="22"/>
              </w:rPr>
            </w:pPr>
          </w:p>
          <w:p w14:paraId="008BEE88" w14:textId="77777777" w:rsidR="00D01CCF" w:rsidRDefault="00D01CCF" w:rsidP="00F52F23">
            <w:pPr>
              <w:rPr>
                <w:rFonts w:asciiTheme="minorHAnsi" w:hAnsiTheme="minorHAnsi" w:cstheme="minorHAnsi"/>
                <w:bCs w:val="0"/>
                <w:szCs w:val="22"/>
              </w:rPr>
            </w:pPr>
          </w:p>
          <w:p w14:paraId="134A868A" w14:textId="77777777" w:rsidR="00D01CCF" w:rsidRDefault="00D01CCF" w:rsidP="00F52F23">
            <w:pPr>
              <w:rPr>
                <w:rFonts w:asciiTheme="minorHAnsi" w:hAnsiTheme="minorHAnsi" w:cstheme="minorHAnsi"/>
                <w:bCs w:val="0"/>
                <w:szCs w:val="22"/>
              </w:rPr>
            </w:pPr>
          </w:p>
          <w:p w14:paraId="2D181947" w14:textId="77777777" w:rsidR="00D01CCF" w:rsidRDefault="00D01CCF" w:rsidP="00F52F23">
            <w:pPr>
              <w:rPr>
                <w:rFonts w:asciiTheme="minorHAnsi" w:hAnsiTheme="minorHAnsi" w:cstheme="minorHAnsi"/>
                <w:bCs w:val="0"/>
                <w:szCs w:val="22"/>
              </w:rPr>
            </w:pPr>
          </w:p>
          <w:p w14:paraId="108E802A" w14:textId="77777777" w:rsidR="00D01CCF" w:rsidRPr="005076CC" w:rsidRDefault="00D01CCF" w:rsidP="00F52F23">
            <w:pPr>
              <w:rPr>
                <w:rFonts w:asciiTheme="minorHAnsi" w:hAnsiTheme="minorHAnsi" w:cstheme="minorHAnsi"/>
                <w:b w:val="0"/>
                <w:szCs w:val="22"/>
              </w:rPr>
            </w:pPr>
          </w:p>
          <w:p w14:paraId="45D79267" w14:textId="77777777" w:rsidR="00F52F23" w:rsidRPr="005076CC" w:rsidRDefault="00F52F23" w:rsidP="00F52F23">
            <w:pPr>
              <w:rPr>
                <w:rFonts w:asciiTheme="minorHAnsi" w:hAnsiTheme="minorHAnsi" w:cstheme="minorHAnsi"/>
                <w:b w:val="0"/>
                <w:szCs w:val="22"/>
              </w:rPr>
            </w:pPr>
          </w:p>
          <w:p w14:paraId="7A185204" w14:textId="77777777" w:rsidR="00F52F23" w:rsidRPr="005076CC" w:rsidRDefault="00F52F23" w:rsidP="00F52F23">
            <w:pPr>
              <w:rPr>
                <w:rFonts w:asciiTheme="minorHAnsi" w:hAnsiTheme="minorHAnsi" w:cstheme="minorHAnsi"/>
                <w:b w:val="0"/>
                <w:szCs w:val="22"/>
              </w:rPr>
            </w:pPr>
          </w:p>
          <w:p w14:paraId="120F6ED3" w14:textId="77777777" w:rsidR="00F52F23" w:rsidRPr="005076CC" w:rsidRDefault="00F52F23" w:rsidP="00F52F23">
            <w:pPr>
              <w:spacing w:before="120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31D0757D" w14:textId="77777777" w:rsidR="00AC659C" w:rsidRDefault="00AC659C">
      <w:pPr>
        <w:rPr>
          <w:rFonts w:asciiTheme="minorHAnsi" w:hAnsiTheme="minorHAnsi" w:cstheme="minorHAnsi"/>
          <w:szCs w:val="22"/>
        </w:rPr>
      </w:pPr>
    </w:p>
    <w:p w14:paraId="25381C3F" w14:textId="77777777" w:rsidR="00C4083A" w:rsidRDefault="00C4083A">
      <w:pPr>
        <w:rPr>
          <w:rFonts w:asciiTheme="minorHAnsi" w:hAnsiTheme="minorHAnsi" w:cstheme="minorHAnsi"/>
          <w:szCs w:val="22"/>
        </w:rPr>
      </w:pPr>
    </w:p>
    <w:p w14:paraId="74A05C93" w14:textId="77777777" w:rsidR="00C4083A" w:rsidRDefault="00C4083A">
      <w:pPr>
        <w:rPr>
          <w:rFonts w:asciiTheme="minorHAnsi" w:hAnsiTheme="minorHAnsi" w:cstheme="minorHAnsi"/>
          <w:szCs w:val="22"/>
        </w:rPr>
      </w:pPr>
    </w:p>
    <w:p w14:paraId="470C5C60" w14:textId="77777777" w:rsidR="00C4083A" w:rsidRDefault="00C4083A">
      <w:pPr>
        <w:rPr>
          <w:rFonts w:asciiTheme="minorHAnsi" w:hAnsiTheme="minorHAnsi" w:cstheme="minorHAnsi"/>
          <w:szCs w:val="22"/>
        </w:rPr>
      </w:pPr>
    </w:p>
    <w:p w14:paraId="4040BB26" w14:textId="77777777" w:rsidR="00C4083A" w:rsidRPr="005076CC" w:rsidRDefault="00C4083A">
      <w:pPr>
        <w:rPr>
          <w:rFonts w:asciiTheme="minorHAnsi" w:hAnsiTheme="minorHAnsi" w:cstheme="minorHAnsi"/>
          <w:szCs w:val="22"/>
        </w:rPr>
      </w:pPr>
    </w:p>
    <w:tbl>
      <w:tblPr>
        <w:tblStyle w:val="Listeclaire-Accent5"/>
        <w:tblW w:w="9643" w:type="dxa"/>
        <w:tblInd w:w="-9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941"/>
        <w:gridCol w:w="6702"/>
      </w:tblGrid>
      <w:tr w:rsidR="00E24219" w:rsidRPr="005076CC" w14:paraId="6969910D" w14:textId="77777777" w:rsidTr="00E242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3" w:type="dxa"/>
            <w:gridSpan w:val="2"/>
            <w:tcBorders>
              <w:top w:val="single" w:sz="4" w:space="0" w:color="BDD6EE"/>
              <w:left w:val="single" w:sz="4" w:space="0" w:color="BDD6EE"/>
              <w:bottom w:val="single" w:sz="4" w:space="0" w:color="2E74B5" w:themeColor="accent1" w:themeShade="BF"/>
              <w:right w:val="single" w:sz="4" w:space="0" w:color="BDD6EE"/>
            </w:tcBorders>
            <w:shd w:val="clear" w:color="auto" w:fill="2E74B5" w:themeFill="accent1" w:themeFillShade="BF"/>
            <w:tcMar>
              <w:left w:w="103" w:type="dxa"/>
            </w:tcMar>
            <w:vAlign w:val="center"/>
          </w:tcPr>
          <w:p w14:paraId="0E586657" w14:textId="77777777" w:rsidR="00E24219" w:rsidRPr="005076CC" w:rsidRDefault="00E24219" w:rsidP="00E24219">
            <w:pPr>
              <w:jc w:val="both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MOYENS MOBILISES POUR LA MISE EN ŒUVRE DU PROJET ET JUSTIFIANT DES FONDS SOLLICITES</w:t>
            </w:r>
          </w:p>
          <w:p w14:paraId="705AE0A8" w14:textId="77777777" w:rsidR="00E24219" w:rsidRPr="005076CC" w:rsidRDefault="00E24219" w:rsidP="00E24219">
            <w:pPr>
              <w:jc w:val="both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 ! Pensez aux factures</w:t>
            </w:r>
          </w:p>
        </w:tc>
      </w:tr>
      <w:tr w:rsidR="00E24219" w:rsidRPr="005076CC" w14:paraId="2C34C885" w14:textId="77777777" w:rsidTr="00E24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1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tcMar>
              <w:left w:w="103" w:type="dxa"/>
            </w:tcMar>
            <w:vAlign w:val="center"/>
          </w:tcPr>
          <w:p w14:paraId="11EEA207" w14:textId="77777777" w:rsidR="00E24219" w:rsidRPr="00C05154" w:rsidRDefault="00E24219" w:rsidP="00E24219">
            <w:pPr>
              <w:jc w:val="both"/>
              <w:rPr>
                <w:rFonts w:asciiTheme="minorHAnsi" w:hAnsiTheme="minorHAnsi" w:cstheme="minorHAnsi"/>
                <w:szCs w:val="22"/>
              </w:rPr>
            </w:pPr>
            <w:r w:rsidRPr="00C05154">
              <w:rPr>
                <w:rFonts w:asciiTheme="minorHAnsi" w:hAnsiTheme="minorHAnsi" w:cstheme="minorHAnsi"/>
                <w:szCs w:val="22"/>
              </w:rPr>
              <w:t>Ressources humaines (place et rôle dans le projet)</w:t>
            </w:r>
          </w:p>
        </w:tc>
        <w:tc>
          <w:tcPr>
            <w:tcW w:w="670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tcMar>
              <w:left w:w="93" w:type="dxa"/>
            </w:tcMar>
            <w:vAlign w:val="center"/>
          </w:tcPr>
          <w:p w14:paraId="0ACA9527" w14:textId="77777777" w:rsidR="00E24219" w:rsidRDefault="00E24219" w:rsidP="00E2421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Cs w:val="22"/>
              </w:rPr>
            </w:pPr>
            <w:r w:rsidRPr="00C05154">
              <w:rPr>
                <w:rFonts w:asciiTheme="minorHAnsi" w:hAnsiTheme="minorHAnsi" w:cstheme="minorHAnsi"/>
                <w:bCs/>
                <w:szCs w:val="22"/>
              </w:rPr>
              <w:t>Précisez le nombre</w:t>
            </w:r>
            <w:r w:rsidR="00C4083A">
              <w:rPr>
                <w:rFonts w:asciiTheme="minorHAnsi" w:hAnsiTheme="minorHAnsi" w:cstheme="minorHAnsi"/>
                <w:bCs/>
                <w:szCs w:val="22"/>
              </w:rPr>
              <w:t xml:space="preserve"> (en ETP)</w:t>
            </w:r>
            <w:r w:rsidRPr="00C05154">
              <w:rPr>
                <w:rFonts w:asciiTheme="minorHAnsi" w:hAnsiTheme="minorHAnsi" w:cstheme="minorHAnsi"/>
                <w:bCs/>
                <w:szCs w:val="22"/>
              </w:rPr>
              <w:t xml:space="preserve"> et statut du personnel ayant participé à la mise en œuvre du projet. </w:t>
            </w:r>
          </w:p>
          <w:p w14:paraId="18C8ABE6" w14:textId="77777777" w:rsidR="00D01CCF" w:rsidRDefault="00D01CCF" w:rsidP="00E2421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Cs w:val="22"/>
              </w:rPr>
            </w:pPr>
          </w:p>
          <w:p w14:paraId="657748E8" w14:textId="77777777" w:rsidR="00D01CCF" w:rsidRPr="00C05154" w:rsidRDefault="00D01CCF" w:rsidP="00E2421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E24219" w:rsidRPr="005076CC" w14:paraId="65F2E66B" w14:textId="77777777" w:rsidTr="00E2421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1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tcMar>
              <w:left w:w="103" w:type="dxa"/>
            </w:tcMar>
            <w:vAlign w:val="center"/>
          </w:tcPr>
          <w:p w14:paraId="7FFD60CB" w14:textId="77777777" w:rsidR="00E24219" w:rsidRPr="00C05154" w:rsidRDefault="00E24219" w:rsidP="00DF32DD">
            <w:pPr>
              <w:rPr>
                <w:rFonts w:asciiTheme="minorHAnsi" w:hAnsiTheme="minorHAnsi" w:cstheme="minorHAnsi"/>
                <w:szCs w:val="22"/>
              </w:rPr>
            </w:pPr>
            <w:r w:rsidRPr="00C05154">
              <w:rPr>
                <w:rFonts w:asciiTheme="minorHAnsi" w:hAnsiTheme="minorHAnsi" w:cstheme="minorHAnsi"/>
                <w:szCs w:val="22"/>
              </w:rPr>
              <w:t>Matériels et équipements utilisé dans la mise en place du projet</w:t>
            </w:r>
          </w:p>
        </w:tc>
        <w:tc>
          <w:tcPr>
            <w:tcW w:w="6702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tcMar>
              <w:left w:w="103" w:type="dxa"/>
            </w:tcMar>
            <w:vAlign w:val="center"/>
          </w:tcPr>
          <w:p w14:paraId="36773AB7" w14:textId="77777777" w:rsidR="00E24219" w:rsidRDefault="00E24219" w:rsidP="00DF32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Cs w:val="22"/>
              </w:rPr>
            </w:pPr>
            <w:r w:rsidRPr="00C05154">
              <w:rPr>
                <w:rFonts w:asciiTheme="minorHAnsi" w:hAnsiTheme="minorHAnsi" w:cstheme="minorHAnsi"/>
                <w:bCs/>
                <w:szCs w:val="22"/>
              </w:rPr>
              <w:t xml:space="preserve">Précisez. </w:t>
            </w:r>
          </w:p>
          <w:p w14:paraId="171458C6" w14:textId="77777777" w:rsidR="00D01CCF" w:rsidRDefault="00D01CCF" w:rsidP="00DF32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029E52B0" w14:textId="77777777" w:rsidR="00D01CCF" w:rsidRDefault="00D01CCF" w:rsidP="00DF32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0ED6EA9B" w14:textId="77777777" w:rsidR="00D01CCF" w:rsidRPr="00C05154" w:rsidRDefault="00D01CCF" w:rsidP="00DF32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327E8ADC" w14:textId="77777777" w:rsidR="00E24219" w:rsidRPr="005076CC" w:rsidRDefault="00E24219">
      <w:pPr>
        <w:rPr>
          <w:rFonts w:asciiTheme="minorHAnsi" w:hAnsiTheme="minorHAnsi" w:cstheme="minorHAnsi"/>
          <w:szCs w:val="22"/>
        </w:rPr>
      </w:pPr>
    </w:p>
    <w:tbl>
      <w:tblPr>
        <w:tblStyle w:val="Listeclaire-Accent5"/>
        <w:tblW w:w="0" w:type="auto"/>
        <w:tblLook w:val="04A0" w:firstRow="1" w:lastRow="0" w:firstColumn="1" w:lastColumn="0" w:noHBand="0" w:noVBand="1"/>
      </w:tblPr>
      <w:tblGrid>
        <w:gridCol w:w="4896"/>
        <w:gridCol w:w="4863"/>
      </w:tblGrid>
      <w:tr w:rsidR="00E24219" w:rsidRPr="005076CC" w14:paraId="5019C59D" w14:textId="77777777" w:rsidTr="00DF32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0" w:type="dxa"/>
            <w:gridSpan w:val="2"/>
            <w:shd w:val="clear" w:color="auto" w:fill="4472C4"/>
            <w:vAlign w:val="center"/>
          </w:tcPr>
          <w:p w14:paraId="3BA1FAA8" w14:textId="77777777" w:rsidR="00E24219" w:rsidRPr="005076CC" w:rsidRDefault="00E24219" w:rsidP="00DF32DD">
            <w:pPr>
              <w:jc w:val="both"/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Partenariats mobilisés – </w:t>
            </w:r>
            <w:r w:rsidRPr="005076CC">
              <w:rPr>
                <w:rFonts w:asciiTheme="minorHAnsi" w:hAnsiTheme="minorHAnsi" w:cstheme="minorHAnsi"/>
                <w:b w:val="0"/>
                <w:i/>
                <w:szCs w:val="22"/>
              </w:rPr>
              <w:t>Quels ont été vos partenaires du projet, leurs places et rôles dans le projet</w:t>
            </w:r>
          </w:p>
        </w:tc>
      </w:tr>
      <w:tr w:rsidR="00E24219" w:rsidRPr="005076CC" w14:paraId="587654A6" w14:textId="77777777" w:rsidTr="00DF32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9" w:type="dxa"/>
            <w:tcBorders>
              <w:right w:val="single" w:sz="4" w:space="0" w:color="auto"/>
            </w:tcBorders>
            <w:vAlign w:val="center"/>
          </w:tcPr>
          <w:p w14:paraId="07BEF5ED" w14:textId="77777777" w:rsidR="00E24219" w:rsidRPr="005076CC" w:rsidRDefault="00E24219" w:rsidP="00DF32DD">
            <w:pPr>
              <w:jc w:val="both"/>
              <w:rPr>
                <w:rFonts w:asciiTheme="minorHAnsi" w:hAnsiTheme="minorHAnsi" w:cstheme="minorHAnsi"/>
                <w:bCs w:val="0"/>
                <w:szCs w:val="22"/>
              </w:rPr>
            </w:pPr>
            <w:r w:rsidRPr="005076CC">
              <w:rPr>
                <w:rFonts w:asciiTheme="minorHAnsi" w:hAnsiTheme="minorHAnsi" w:cstheme="minorHAnsi"/>
                <w:bCs w:val="0"/>
                <w:szCs w:val="22"/>
              </w:rPr>
              <w:t>Institutionnels</w:t>
            </w:r>
          </w:p>
        </w:tc>
        <w:tc>
          <w:tcPr>
            <w:tcW w:w="4991" w:type="dxa"/>
            <w:tcBorders>
              <w:left w:val="single" w:sz="4" w:space="0" w:color="auto"/>
            </w:tcBorders>
            <w:vAlign w:val="center"/>
          </w:tcPr>
          <w:p w14:paraId="43ED2910" w14:textId="77777777" w:rsidR="00E24219" w:rsidRDefault="00E24219" w:rsidP="00DF32D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7C4D2BD7" w14:textId="77777777" w:rsidR="00D01CCF" w:rsidRDefault="00D01CCF" w:rsidP="00DF32D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797DFED" w14:textId="77777777" w:rsidR="00D01CCF" w:rsidRPr="005076CC" w:rsidRDefault="00D01CCF" w:rsidP="00DF32D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  <w:tr w:rsidR="00E24219" w:rsidRPr="005076CC" w14:paraId="23C1168A" w14:textId="77777777" w:rsidTr="00DF32DD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9" w:type="dxa"/>
            <w:tcBorders>
              <w:top w:val="single" w:sz="8" w:space="0" w:color="4472C4" w:themeColor="accent5"/>
              <w:bottom w:val="single" w:sz="8" w:space="0" w:color="4472C4" w:themeColor="accent5"/>
              <w:right w:val="single" w:sz="4" w:space="0" w:color="auto"/>
            </w:tcBorders>
            <w:vAlign w:val="center"/>
          </w:tcPr>
          <w:p w14:paraId="4E9A3E11" w14:textId="77777777" w:rsidR="00E24219" w:rsidRPr="005076CC" w:rsidRDefault="001A0A05" w:rsidP="00DF32DD">
            <w:pPr>
              <w:jc w:val="both"/>
              <w:rPr>
                <w:rFonts w:asciiTheme="minorHAnsi" w:hAnsiTheme="minorHAnsi" w:cstheme="minorHAnsi"/>
                <w:bCs w:val="0"/>
                <w:szCs w:val="22"/>
              </w:rPr>
            </w:pPr>
            <w:r>
              <w:rPr>
                <w:rFonts w:asciiTheme="minorHAnsi" w:hAnsiTheme="minorHAnsi" w:cstheme="minorHAnsi"/>
                <w:bCs w:val="0"/>
                <w:szCs w:val="22"/>
              </w:rPr>
              <w:t xml:space="preserve">Prestataires </w:t>
            </w:r>
            <w:r w:rsidR="00E24219" w:rsidRPr="005076CC">
              <w:rPr>
                <w:rFonts w:asciiTheme="minorHAnsi" w:hAnsiTheme="minorHAnsi" w:cstheme="minorHAnsi"/>
                <w:bCs w:val="0"/>
                <w:szCs w:val="22"/>
              </w:rPr>
              <w:t>(associations, bénévoles…)</w:t>
            </w:r>
          </w:p>
        </w:tc>
        <w:tc>
          <w:tcPr>
            <w:tcW w:w="4991" w:type="dxa"/>
            <w:tcBorders>
              <w:left w:val="single" w:sz="4" w:space="0" w:color="auto"/>
            </w:tcBorders>
            <w:vAlign w:val="center"/>
          </w:tcPr>
          <w:p w14:paraId="0E4C033F" w14:textId="77777777" w:rsidR="00E24219" w:rsidRDefault="00E24219" w:rsidP="00DF32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15253F09" w14:textId="77777777" w:rsidR="00D01CCF" w:rsidRDefault="00D01CCF" w:rsidP="00DF32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50F00A1F" w14:textId="77777777" w:rsidR="00D01CCF" w:rsidRPr="005076CC" w:rsidRDefault="00D01CCF" w:rsidP="00DF32D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14:paraId="418A665A" w14:textId="77777777" w:rsidR="00E24219" w:rsidRPr="005076CC" w:rsidRDefault="00E24219">
      <w:pPr>
        <w:rPr>
          <w:rFonts w:asciiTheme="minorHAnsi" w:hAnsiTheme="minorHAnsi" w:cstheme="minorHAnsi"/>
          <w:szCs w:val="22"/>
        </w:rPr>
      </w:pPr>
    </w:p>
    <w:p w14:paraId="758569B4" w14:textId="77777777" w:rsidR="00E24219" w:rsidRPr="005076CC" w:rsidRDefault="00E24219">
      <w:pPr>
        <w:rPr>
          <w:rFonts w:asciiTheme="minorHAnsi" w:hAnsiTheme="minorHAnsi" w:cstheme="minorHAnsi"/>
          <w:szCs w:val="22"/>
        </w:rPr>
      </w:pPr>
    </w:p>
    <w:p w14:paraId="1A350485" w14:textId="77777777" w:rsidR="005076CC" w:rsidRPr="005076CC" w:rsidRDefault="005076CC">
      <w:pPr>
        <w:rPr>
          <w:rFonts w:asciiTheme="minorHAnsi" w:hAnsiTheme="minorHAnsi" w:cstheme="minorHAnsi"/>
          <w:szCs w:val="22"/>
        </w:rPr>
        <w:sectPr w:rsidR="005076CC" w:rsidRPr="005076CC" w:rsidSect="00F947EF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284" w:right="851" w:bottom="851" w:left="1276" w:header="720" w:footer="459" w:gutter="0"/>
          <w:cols w:space="720"/>
          <w:titlePg/>
          <w:docGrid w:linePitch="299"/>
        </w:sectPr>
      </w:pPr>
    </w:p>
    <w:tbl>
      <w:tblPr>
        <w:tblStyle w:val="Listeclaire-Accent5"/>
        <w:tblW w:w="14850" w:type="dxa"/>
        <w:tblInd w:w="-9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4850"/>
      </w:tblGrid>
      <w:tr w:rsidR="005076CC" w:rsidRPr="005076CC" w14:paraId="04D2B824" w14:textId="77777777" w:rsidTr="005076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2E74B5" w:themeFill="accent1" w:themeFillShade="BF"/>
            <w:tcMar>
              <w:left w:w="103" w:type="dxa"/>
            </w:tcMar>
            <w:vAlign w:val="center"/>
          </w:tcPr>
          <w:p w14:paraId="7EFB2BF8" w14:textId="77777777" w:rsidR="005076CC" w:rsidRPr="005076CC" w:rsidRDefault="005076CC" w:rsidP="00DF32DD">
            <w:pPr>
              <w:jc w:val="center"/>
              <w:rPr>
                <w:rFonts w:asciiTheme="minorHAnsi" w:hAnsiTheme="minorHAnsi" w:cstheme="minorHAnsi"/>
                <w:color w:val="00000A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lastRenderedPageBreak/>
              <w:t>LES OBJECTIFS DU PROJET</w:t>
            </w:r>
          </w:p>
        </w:tc>
      </w:tr>
    </w:tbl>
    <w:p w14:paraId="22EEF80C" w14:textId="77777777" w:rsidR="005076CC" w:rsidRPr="005076CC" w:rsidRDefault="005076CC" w:rsidP="005076CC">
      <w:pPr>
        <w:pStyle w:val="Paragraphedeliste"/>
        <w:numPr>
          <w:ilvl w:val="0"/>
          <w:numId w:val="33"/>
        </w:numPr>
        <w:suppressAutoHyphens/>
        <w:spacing w:after="240"/>
        <w:rPr>
          <w:rFonts w:asciiTheme="minorHAnsi" w:hAnsiTheme="minorHAnsi" w:cstheme="minorHAnsi"/>
          <w:bCs/>
          <w:szCs w:val="22"/>
        </w:rPr>
      </w:pPr>
      <w:r w:rsidRPr="005076CC">
        <w:rPr>
          <w:rFonts w:asciiTheme="minorHAnsi" w:hAnsiTheme="minorHAnsi" w:cstheme="minorHAnsi"/>
          <w:bCs/>
          <w:szCs w:val="22"/>
        </w:rPr>
        <w:t xml:space="preserve">En quoi vos actions ont-elles permis d’apporter les réponses attendues ? (en référence au cahier des charges) </w:t>
      </w:r>
    </w:p>
    <w:p w14:paraId="44AEBC53" w14:textId="77777777" w:rsidR="005076CC" w:rsidRPr="005076CC" w:rsidRDefault="005076CC" w:rsidP="005076CC">
      <w:pPr>
        <w:pStyle w:val="Paragraphedeliste"/>
        <w:numPr>
          <w:ilvl w:val="0"/>
          <w:numId w:val="33"/>
        </w:numPr>
        <w:suppressAutoHyphens/>
        <w:spacing w:after="240"/>
        <w:rPr>
          <w:rFonts w:asciiTheme="minorHAnsi" w:hAnsiTheme="minorHAnsi" w:cstheme="minorHAnsi"/>
          <w:bCs/>
          <w:szCs w:val="22"/>
        </w:rPr>
      </w:pPr>
      <w:r w:rsidRPr="005076CC">
        <w:rPr>
          <w:rFonts w:asciiTheme="minorHAnsi" w:hAnsiTheme="minorHAnsi" w:cstheme="minorHAnsi"/>
          <w:bCs/>
          <w:szCs w:val="22"/>
        </w:rPr>
        <w:t>Quel impact a eu votre projet sur le public accueilli (témoignages, enquêtes... )</w:t>
      </w:r>
    </w:p>
    <w:tbl>
      <w:tblPr>
        <w:tblStyle w:val="Listeclaire-Accent5"/>
        <w:tblW w:w="15023" w:type="dxa"/>
        <w:tblInd w:w="-9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7478"/>
        <w:gridCol w:w="7545"/>
      </w:tblGrid>
      <w:tr w:rsidR="005076CC" w:rsidRPr="005076CC" w14:paraId="67A032A6" w14:textId="77777777" w:rsidTr="005076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2" w:type="dxa"/>
            <w:gridSpan w:val="2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2E74B5" w:themeFill="accent1" w:themeFillShade="BF"/>
            <w:tcMar>
              <w:left w:w="103" w:type="dxa"/>
            </w:tcMar>
            <w:vAlign w:val="center"/>
          </w:tcPr>
          <w:p w14:paraId="7E7B9F6E" w14:textId="77777777" w:rsidR="005076CC" w:rsidRPr="005076CC" w:rsidRDefault="005076CC" w:rsidP="00DF32DD">
            <w:pPr>
              <w:spacing w:line="259" w:lineRule="auto"/>
              <w:jc w:val="both"/>
              <w:rPr>
                <w:rFonts w:asciiTheme="minorHAnsi" w:hAnsiTheme="minorHAnsi" w:cstheme="minorHAnsi"/>
                <w:color w:val="00000A"/>
              </w:rPr>
            </w:pPr>
            <w:r w:rsidRPr="005076CC">
              <w:rPr>
                <w:rFonts w:asciiTheme="minorHAnsi" w:hAnsiTheme="minorHAnsi" w:cstheme="minorHAnsi"/>
                <w:u w:val="single"/>
              </w:rPr>
              <w:t>OBJECTIF 1</w:t>
            </w:r>
            <w:r w:rsidRPr="005076CC">
              <w:rPr>
                <w:rFonts w:asciiTheme="minorHAnsi" w:hAnsiTheme="minorHAnsi" w:cstheme="minorHAnsi"/>
              </w:rPr>
              <w:t> : rappel des objectifs inscrits dans le dossier de candidature</w:t>
            </w:r>
          </w:p>
        </w:tc>
      </w:tr>
      <w:tr w:rsidR="005076CC" w:rsidRPr="005076CC" w14:paraId="58EFA183" w14:textId="77777777" w:rsidTr="00DF32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</w:tcBorders>
            <w:shd w:val="clear" w:color="auto" w:fill="auto"/>
            <w:tcMar>
              <w:left w:w="103" w:type="dxa"/>
            </w:tcMar>
            <w:vAlign w:val="center"/>
          </w:tcPr>
          <w:p w14:paraId="07C3F588" w14:textId="77777777" w:rsidR="005076CC" w:rsidRPr="005076CC" w:rsidRDefault="005076CC" w:rsidP="00DF32DD">
            <w:pPr>
              <w:spacing w:before="120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 Résultats atteints (RA) </w:t>
            </w:r>
          </w:p>
          <w:p w14:paraId="03AF131D" w14:textId="77777777" w:rsidR="005076CC" w:rsidRPr="005076CC" w:rsidRDefault="005076CC" w:rsidP="00DF32DD">
            <w:pPr>
              <w:spacing w:before="120"/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 préciser les résultats obtenus / actions conduites, indiquez en quoi et comment ils ont permis d’apporter des réponses aux objectifs visés</w:t>
            </w:r>
          </w:p>
        </w:tc>
        <w:tc>
          <w:tcPr>
            <w:tcW w:w="7544" w:type="dxa"/>
            <w:tcBorders>
              <w:top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  <w:tcMar>
              <w:left w:w="93" w:type="dxa"/>
            </w:tcMar>
            <w:vAlign w:val="center"/>
          </w:tcPr>
          <w:p w14:paraId="6E7CF58E" w14:textId="77777777" w:rsidR="005076CC" w:rsidRPr="005076CC" w:rsidRDefault="005076CC" w:rsidP="00DF32DD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Cs w:val="22"/>
              </w:rPr>
            </w:pPr>
            <w:r w:rsidRPr="005076CC">
              <w:rPr>
                <w:rFonts w:asciiTheme="minorHAnsi" w:hAnsiTheme="minorHAnsi" w:cstheme="minorHAnsi"/>
                <w:b/>
                <w:szCs w:val="22"/>
              </w:rPr>
              <w:t>Outils de mesure</w:t>
            </w:r>
          </w:p>
          <w:p w14:paraId="4AE5475D" w14:textId="77777777" w:rsidR="005076CC" w:rsidRPr="005076CC" w:rsidRDefault="005076CC" w:rsidP="00DF32DD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b/>
                <w:i/>
                <w:szCs w:val="22"/>
              </w:rPr>
              <w:t xml:space="preserve"> </w:t>
            </w:r>
            <w:r w:rsidRPr="005076CC">
              <w:rPr>
                <w:rFonts w:asciiTheme="minorHAnsi" w:hAnsiTheme="minorHAnsi" w:cstheme="minorHAnsi"/>
                <w:szCs w:val="22"/>
              </w:rPr>
              <w:t>précisez vos indicateurs quantitatifs et qualitatifs illustrant l’atteinte du résultat ainsi que les outils de recueil (listings ; enquêtes ; fiches actions...)</w:t>
            </w:r>
          </w:p>
        </w:tc>
      </w:tr>
      <w:tr w:rsidR="005076CC" w:rsidRPr="005076CC" w14:paraId="5C096AED" w14:textId="77777777" w:rsidTr="00DF32DD">
        <w:trPr>
          <w:trHeight w:val="1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  <w:tcMar>
              <w:left w:w="103" w:type="dxa"/>
            </w:tcMar>
            <w:vAlign w:val="center"/>
          </w:tcPr>
          <w:p w14:paraId="7C13F98D" w14:textId="77777777" w:rsidR="005076CC" w:rsidRPr="005076CC" w:rsidRDefault="005076CC" w:rsidP="00DF32DD">
            <w:pPr>
              <w:spacing w:before="120"/>
              <w:rPr>
                <w:rFonts w:asciiTheme="minorHAnsi" w:hAnsiTheme="minorHAnsi" w:cstheme="minorHAnsi"/>
                <w:b w:val="0"/>
                <w:szCs w:val="22"/>
              </w:rPr>
            </w:pPr>
            <w:r w:rsidRPr="005076CC">
              <w:rPr>
                <w:rFonts w:asciiTheme="minorHAnsi" w:hAnsiTheme="minorHAnsi" w:cstheme="minorHAnsi"/>
                <w:b w:val="0"/>
                <w:szCs w:val="22"/>
              </w:rPr>
              <w:t xml:space="preserve">RA/O.O.1.1 : </w:t>
            </w:r>
          </w:p>
          <w:p w14:paraId="255983B2" w14:textId="77777777" w:rsidR="005076CC" w:rsidRPr="005076CC" w:rsidRDefault="005076CC" w:rsidP="00DF32DD">
            <w:pPr>
              <w:spacing w:before="120"/>
              <w:rPr>
                <w:rFonts w:asciiTheme="minorHAnsi" w:hAnsiTheme="minorHAnsi" w:cstheme="minorHAnsi"/>
                <w:b w:val="0"/>
                <w:szCs w:val="22"/>
              </w:rPr>
            </w:pPr>
          </w:p>
          <w:p w14:paraId="761E05AC" w14:textId="77777777" w:rsidR="005076CC" w:rsidRPr="005076CC" w:rsidRDefault="005076CC" w:rsidP="00DF32DD">
            <w:pPr>
              <w:spacing w:before="120"/>
              <w:rPr>
                <w:rFonts w:asciiTheme="minorHAnsi" w:hAnsiTheme="minorHAnsi" w:cstheme="minorHAnsi"/>
                <w:b w:val="0"/>
                <w:i/>
                <w:szCs w:val="22"/>
              </w:rPr>
            </w:pPr>
          </w:p>
        </w:tc>
        <w:tc>
          <w:tcPr>
            <w:tcW w:w="7544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  <w:tcMar>
              <w:left w:w="103" w:type="dxa"/>
            </w:tcMar>
            <w:vAlign w:val="center"/>
          </w:tcPr>
          <w:p w14:paraId="78CC98A8" w14:textId="77777777" w:rsidR="005076CC" w:rsidRPr="005076CC" w:rsidRDefault="005076CC" w:rsidP="00DF32DD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i/>
                <w:szCs w:val="22"/>
              </w:rPr>
            </w:pPr>
          </w:p>
        </w:tc>
      </w:tr>
      <w:tr w:rsidR="005076CC" w:rsidRPr="005076CC" w14:paraId="64BB2576" w14:textId="77777777" w:rsidTr="00DF32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</w:tcBorders>
            <w:shd w:val="clear" w:color="auto" w:fill="auto"/>
            <w:tcMar>
              <w:left w:w="103" w:type="dxa"/>
            </w:tcMar>
            <w:vAlign w:val="center"/>
          </w:tcPr>
          <w:p w14:paraId="7057F6B6" w14:textId="77777777" w:rsidR="005076CC" w:rsidRPr="005076CC" w:rsidRDefault="005076CC" w:rsidP="00DF32DD">
            <w:pPr>
              <w:spacing w:before="120"/>
              <w:rPr>
                <w:rFonts w:asciiTheme="minorHAnsi" w:hAnsiTheme="minorHAnsi" w:cstheme="minorHAnsi"/>
                <w:b w:val="0"/>
                <w:i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RA/O.O.1.2 :</w:t>
            </w:r>
            <w:r w:rsidRPr="005076CC">
              <w:rPr>
                <w:rFonts w:asciiTheme="minorHAnsi" w:hAnsiTheme="minorHAnsi" w:cstheme="minorHAnsi"/>
                <w:i/>
                <w:szCs w:val="22"/>
              </w:rPr>
              <w:t xml:space="preserve"> </w:t>
            </w:r>
          </w:p>
          <w:p w14:paraId="79A0A48B" w14:textId="77777777" w:rsidR="005076CC" w:rsidRPr="005076CC" w:rsidRDefault="005076CC" w:rsidP="00DF32DD">
            <w:pPr>
              <w:spacing w:before="120"/>
              <w:rPr>
                <w:rFonts w:asciiTheme="minorHAnsi" w:hAnsiTheme="minorHAnsi" w:cstheme="minorHAnsi"/>
                <w:i/>
                <w:szCs w:val="22"/>
              </w:rPr>
            </w:pPr>
          </w:p>
          <w:p w14:paraId="22D54F3A" w14:textId="77777777" w:rsidR="005076CC" w:rsidRPr="005076CC" w:rsidRDefault="005076CC" w:rsidP="00DF32DD">
            <w:pPr>
              <w:spacing w:before="120"/>
              <w:rPr>
                <w:rFonts w:asciiTheme="minorHAnsi" w:hAnsiTheme="minorHAnsi" w:cstheme="minorHAnsi"/>
                <w:i/>
                <w:szCs w:val="22"/>
              </w:rPr>
            </w:pPr>
          </w:p>
        </w:tc>
        <w:tc>
          <w:tcPr>
            <w:tcW w:w="7544" w:type="dxa"/>
            <w:tcBorders>
              <w:top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  <w:tcMar>
              <w:left w:w="93" w:type="dxa"/>
            </w:tcMar>
            <w:vAlign w:val="center"/>
          </w:tcPr>
          <w:p w14:paraId="6C4D18BE" w14:textId="77777777" w:rsidR="005076CC" w:rsidRPr="005076CC" w:rsidRDefault="005076CC" w:rsidP="00DF32DD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i/>
                <w:szCs w:val="22"/>
              </w:rPr>
            </w:pPr>
          </w:p>
        </w:tc>
      </w:tr>
      <w:tr w:rsidR="005076CC" w:rsidRPr="005076CC" w14:paraId="495299E8" w14:textId="77777777" w:rsidTr="00DF32DD">
        <w:trPr>
          <w:trHeight w:val="1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8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  <w:tcMar>
              <w:left w:w="103" w:type="dxa"/>
            </w:tcMar>
            <w:vAlign w:val="center"/>
          </w:tcPr>
          <w:p w14:paraId="7A990431" w14:textId="77777777" w:rsidR="005076CC" w:rsidRPr="005076CC" w:rsidRDefault="005076CC" w:rsidP="00DF32DD">
            <w:pPr>
              <w:spacing w:before="120"/>
              <w:rPr>
                <w:rFonts w:asciiTheme="minorHAnsi" w:hAnsiTheme="minorHAnsi" w:cstheme="minorHAnsi"/>
                <w:b w:val="0"/>
                <w:i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RA/O.O.1.3 :</w:t>
            </w:r>
            <w:r w:rsidRPr="005076CC">
              <w:rPr>
                <w:rFonts w:asciiTheme="minorHAnsi" w:hAnsiTheme="minorHAnsi" w:cstheme="minorHAnsi"/>
                <w:i/>
                <w:szCs w:val="22"/>
              </w:rPr>
              <w:t xml:space="preserve"> </w:t>
            </w:r>
          </w:p>
          <w:p w14:paraId="5B42D452" w14:textId="77777777" w:rsidR="005076CC" w:rsidRPr="005076CC" w:rsidRDefault="005076CC" w:rsidP="00DF32DD">
            <w:pPr>
              <w:spacing w:before="120"/>
              <w:rPr>
                <w:rFonts w:asciiTheme="minorHAnsi" w:hAnsiTheme="minorHAnsi" w:cstheme="minorHAnsi"/>
                <w:i/>
                <w:szCs w:val="22"/>
              </w:rPr>
            </w:pPr>
          </w:p>
          <w:p w14:paraId="2DD825D5" w14:textId="77777777" w:rsidR="005076CC" w:rsidRPr="005076CC" w:rsidRDefault="005076CC" w:rsidP="00DF32DD">
            <w:pPr>
              <w:spacing w:before="120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7544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  <w:tcMar>
              <w:left w:w="103" w:type="dxa"/>
            </w:tcMar>
            <w:vAlign w:val="center"/>
          </w:tcPr>
          <w:p w14:paraId="58302043" w14:textId="77777777" w:rsidR="005076CC" w:rsidRPr="005076CC" w:rsidRDefault="005076CC" w:rsidP="00DF32DD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i/>
                <w:szCs w:val="22"/>
              </w:rPr>
            </w:pPr>
          </w:p>
        </w:tc>
      </w:tr>
    </w:tbl>
    <w:p w14:paraId="00E744E2" w14:textId="77777777" w:rsidR="005076CC" w:rsidRPr="005076CC" w:rsidRDefault="005076CC" w:rsidP="005076CC">
      <w:pPr>
        <w:rPr>
          <w:rFonts w:asciiTheme="minorHAnsi" w:hAnsiTheme="minorHAnsi" w:cstheme="minorHAnsi"/>
        </w:rPr>
      </w:pPr>
    </w:p>
    <w:tbl>
      <w:tblPr>
        <w:tblStyle w:val="Listeclaire-Accent5"/>
        <w:tblW w:w="15023" w:type="dxa"/>
        <w:tblInd w:w="-10" w:type="dxa"/>
        <w:tblCellMar>
          <w:left w:w="107" w:type="dxa"/>
        </w:tblCellMar>
        <w:tblLook w:val="04A0" w:firstRow="1" w:lastRow="0" w:firstColumn="1" w:lastColumn="0" w:noHBand="0" w:noVBand="1"/>
      </w:tblPr>
      <w:tblGrid>
        <w:gridCol w:w="15023"/>
      </w:tblGrid>
      <w:tr w:rsidR="005076CC" w:rsidRPr="005076CC" w14:paraId="126A9B4E" w14:textId="77777777" w:rsidTr="005076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3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2E74B5" w:themeFill="accent1" w:themeFillShade="BF"/>
            <w:tcMar>
              <w:left w:w="107" w:type="dxa"/>
            </w:tcMar>
            <w:vAlign w:val="center"/>
          </w:tcPr>
          <w:p w14:paraId="434A3F49" w14:textId="77777777" w:rsidR="005076CC" w:rsidRPr="005076CC" w:rsidRDefault="005076CC" w:rsidP="00DF32DD">
            <w:pPr>
              <w:rPr>
                <w:rFonts w:asciiTheme="minorHAnsi" w:hAnsiTheme="minorHAnsi" w:cstheme="minorHAnsi"/>
                <w:i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LES DIFFICULTÉS  RENCONTRÉES DANS LA MISE EN ŒUVRE DU PROJET JUSTFIANT L’ECART ENTRE LES RESULTATS ATTENDUS ET ATTEINTS (FREINS À LA MISE EN ŒUVRE – MATERIEL – PUBLIC – LOGISTIQUE – RH...)</w:t>
            </w:r>
          </w:p>
        </w:tc>
      </w:tr>
      <w:tr w:rsidR="005076CC" w:rsidRPr="005076CC" w14:paraId="62A5B2AB" w14:textId="77777777" w:rsidTr="00DF32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3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  <w:tcMar>
              <w:left w:w="107" w:type="dxa"/>
            </w:tcMar>
            <w:vAlign w:val="center"/>
          </w:tcPr>
          <w:p w14:paraId="1ED4BEBA" w14:textId="77777777" w:rsidR="005076CC" w:rsidRPr="005076CC" w:rsidRDefault="005076CC" w:rsidP="00DF32DD">
            <w:pPr>
              <w:spacing w:before="120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09C446CE" w14:textId="77777777" w:rsidR="005076CC" w:rsidRPr="005076CC" w:rsidRDefault="005076CC" w:rsidP="005076CC">
      <w:pPr>
        <w:rPr>
          <w:rFonts w:asciiTheme="minorHAnsi" w:hAnsiTheme="minorHAnsi" w:cstheme="minorHAnsi"/>
          <w:szCs w:val="22"/>
        </w:rPr>
        <w:sectPr w:rsidR="005076CC" w:rsidRPr="005076CC">
          <w:headerReference w:type="default" r:id="rId13"/>
          <w:footerReference w:type="default" r:id="rId14"/>
          <w:pgSz w:w="16838" w:h="11906" w:orient="landscape"/>
          <w:pgMar w:top="1276" w:right="851" w:bottom="851" w:left="851" w:header="720" w:footer="459" w:gutter="0"/>
          <w:cols w:space="720"/>
          <w:formProt w:val="0"/>
          <w:docGrid w:linePitch="299" w:charSpace="-2049"/>
        </w:sectPr>
      </w:pPr>
    </w:p>
    <w:tbl>
      <w:tblPr>
        <w:tblStyle w:val="Listeclaire-Accent5"/>
        <w:tblW w:w="14850" w:type="dxa"/>
        <w:tblInd w:w="-10" w:type="dxa"/>
        <w:tblCellMar>
          <w:left w:w="107" w:type="dxa"/>
        </w:tblCellMar>
        <w:tblLook w:val="04A0" w:firstRow="1" w:lastRow="0" w:firstColumn="1" w:lastColumn="0" w:noHBand="0" w:noVBand="1"/>
      </w:tblPr>
      <w:tblGrid>
        <w:gridCol w:w="6486"/>
        <w:gridCol w:w="8364"/>
      </w:tblGrid>
      <w:tr w:rsidR="005076CC" w:rsidRPr="005076CC" w14:paraId="3FD1BE2E" w14:textId="77777777" w:rsidTr="005076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0" w:type="dxa"/>
            <w:gridSpan w:val="2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2E74B5" w:themeFill="accent1" w:themeFillShade="BF"/>
            <w:tcMar>
              <w:left w:w="107" w:type="dxa"/>
            </w:tcMar>
            <w:vAlign w:val="center"/>
          </w:tcPr>
          <w:p w14:paraId="49DD09E7" w14:textId="77777777" w:rsidR="005076CC" w:rsidRPr="005076CC" w:rsidRDefault="005076CC" w:rsidP="00DF32DD">
            <w:pPr>
              <w:rPr>
                <w:rFonts w:asciiTheme="minorHAnsi" w:hAnsiTheme="minorHAnsi" w:cstheme="minorHAnsi"/>
                <w:b w:val="0"/>
                <w:bCs w:val="0"/>
              </w:rPr>
            </w:pPr>
            <w:r w:rsidRPr="005076CC">
              <w:rPr>
                <w:rFonts w:asciiTheme="minorHAnsi" w:hAnsiTheme="minorHAnsi" w:cstheme="minorHAnsi"/>
                <w:u w:val="single"/>
              </w:rPr>
              <w:lastRenderedPageBreak/>
              <w:t>OBJECTIF 2</w:t>
            </w:r>
            <w:r w:rsidRPr="005076CC">
              <w:rPr>
                <w:rFonts w:asciiTheme="minorHAnsi" w:hAnsiTheme="minorHAnsi" w:cstheme="minorHAnsi"/>
              </w:rPr>
              <w:t> : rappel des objectifs inscrits dans le dossier de candidature</w:t>
            </w:r>
          </w:p>
        </w:tc>
      </w:tr>
      <w:tr w:rsidR="005076CC" w:rsidRPr="005076CC" w14:paraId="669923D4" w14:textId="77777777" w:rsidTr="00DF32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6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  <w:tcMar>
              <w:left w:w="107" w:type="dxa"/>
            </w:tcMar>
            <w:vAlign w:val="center"/>
          </w:tcPr>
          <w:p w14:paraId="6C79CDB0" w14:textId="77777777" w:rsidR="005076CC" w:rsidRPr="005076CC" w:rsidRDefault="005076CC" w:rsidP="00DF32DD">
            <w:pPr>
              <w:spacing w:before="120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 Résultats atteints (RA) </w:t>
            </w:r>
          </w:p>
          <w:p w14:paraId="17D4D71F" w14:textId="77777777" w:rsidR="005076CC" w:rsidRPr="005076CC" w:rsidRDefault="005076CC" w:rsidP="00DF32DD">
            <w:pPr>
              <w:spacing w:before="120"/>
              <w:rPr>
                <w:rFonts w:asciiTheme="minorHAnsi" w:hAnsiTheme="minorHAnsi" w:cstheme="minorHAnsi"/>
                <w:b w:val="0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 Préciser les résultats obtenus / actions conduites, indiquez en quoi et comment ils ont permis d’apporter des réponses aux objectifs visés</w:t>
            </w:r>
          </w:p>
        </w:tc>
        <w:tc>
          <w:tcPr>
            <w:tcW w:w="8364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  <w:tcMar>
              <w:left w:w="107" w:type="dxa"/>
            </w:tcMar>
            <w:vAlign w:val="center"/>
          </w:tcPr>
          <w:p w14:paraId="5B4D6F3E" w14:textId="77777777" w:rsidR="005076CC" w:rsidRPr="005076CC" w:rsidRDefault="005076CC" w:rsidP="00DF32DD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Cs w:val="22"/>
              </w:rPr>
            </w:pPr>
            <w:r w:rsidRPr="005076CC">
              <w:rPr>
                <w:rFonts w:asciiTheme="minorHAnsi" w:hAnsiTheme="minorHAnsi" w:cstheme="minorHAnsi"/>
                <w:b/>
                <w:szCs w:val="22"/>
              </w:rPr>
              <w:t>Outils de mesure</w:t>
            </w:r>
          </w:p>
          <w:p w14:paraId="44B17317" w14:textId="77777777" w:rsidR="005076CC" w:rsidRPr="005076CC" w:rsidRDefault="005076CC" w:rsidP="00DF32DD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Cs w:val="22"/>
              </w:rPr>
            </w:pPr>
            <w:r w:rsidRPr="005076CC">
              <w:rPr>
                <w:rFonts w:asciiTheme="minorHAnsi" w:hAnsiTheme="minorHAnsi" w:cstheme="minorHAnsi"/>
                <w:b/>
                <w:i/>
                <w:szCs w:val="22"/>
              </w:rPr>
              <w:t xml:space="preserve"> </w:t>
            </w:r>
            <w:r w:rsidRPr="005076CC">
              <w:rPr>
                <w:rFonts w:asciiTheme="minorHAnsi" w:hAnsiTheme="minorHAnsi" w:cstheme="minorHAnsi"/>
                <w:szCs w:val="22"/>
              </w:rPr>
              <w:t>Précisez vos indicateurs quantitatifs et qualitatifs illustrant l’atteinte du résultat ainsi que les outils de recueil (listings ; enquêtes ; fiches actions...)</w:t>
            </w:r>
          </w:p>
        </w:tc>
      </w:tr>
      <w:tr w:rsidR="005076CC" w:rsidRPr="005076CC" w14:paraId="49D57799" w14:textId="77777777" w:rsidTr="00DF32DD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6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  <w:tcMar>
              <w:left w:w="107" w:type="dxa"/>
            </w:tcMar>
            <w:vAlign w:val="center"/>
          </w:tcPr>
          <w:p w14:paraId="1C005A21" w14:textId="77777777" w:rsidR="005076CC" w:rsidRPr="005076CC" w:rsidRDefault="005076CC" w:rsidP="00DF32DD">
            <w:pPr>
              <w:spacing w:before="120"/>
              <w:rPr>
                <w:rFonts w:asciiTheme="minorHAnsi" w:hAnsiTheme="minorHAnsi" w:cstheme="minorHAnsi"/>
                <w:b w:val="0"/>
                <w:szCs w:val="22"/>
              </w:rPr>
            </w:pPr>
            <w:r w:rsidRPr="005076CC">
              <w:rPr>
                <w:rFonts w:asciiTheme="minorHAnsi" w:hAnsiTheme="minorHAnsi" w:cstheme="minorHAnsi"/>
                <w:b w:val="0"/>
                <w:szCs w:val="22"/>
              </w:rPr>
              <w:t xml:space="preserve">RA/O.O.1.1 : </w:t>
            </w:r>
          </w:p>
          <w:p w14:paraId="548E5CDC" w14:textId="77777777" w:rsidR="005076CC" w:rsidRPr="005076CC" w:rsidRDefault="005076CC" w:rsidP="00DF32DD">
            <w:pPr>
              <w:spacing w:before="120"/>
              <w:rPr>
                <w:rFonts w:asciiTheme="minorHAnsi" w:hAnsiTheme="minorHAnsi" w:cstheme="minorHAnsi"/>
                <w:b w:val="0"/>
                <w:szCs w:val="22"/>
              </w:rPr>
            </w:pPr>
          </w:p>
          <w:p w14:paraId="748D3897" w14:textId="77777777" w:rsidR="005076CC" w:rsidRPr="005076CC" w:rsidRDefault="005076CC" w:rsidP="00DF32DD">
            <w:pPr>
              <w:spacing w:before="120"/>
              <w:rPr>
                <w:rFonts w:asciiTheme="minorHAnsi" w:hAnsiTheme="minorHAnsi" w:cstheme="minorHAnsi"/>
                <w:b w:val="0"/>
                <w:i/>
                <w:szCs w:val="22"/>
              </w:rPr>
            </w:pPr>
          </w:p>
        </w:tc>
        <w:tc>
          <w:tcPr>
            <w:tcW w:w="8364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  <w:tcMar>
              <w:left w:w="107" w:type="dxa"/>
            </w:tcMar>
            <w:vAlign w:val="center"/>
          </w:tcPr>
          <w:p w14:paraId="68C0DC6F" w14:textId="77777777" w:rsidR="005076CC" w:rsidRPr="005076CC" w:rsidRDefault="005076CC" w:rsidP="00DF32DD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i/>
                <w:szCs w:val="22"/>
              </w:rPr>
            </w:pPr>
          </w:p>
        </w:tc>
      </w:tr>
      <w:tr w:rsidR="005076CC" w:rsidRPr="005076CC" w14:paraId="294212B1" w14:textId="77777777" w:rsidTr="00DF32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6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  <w:tcMar>
              <w:left w:w="107" w:type="dxa"/>
            </w:tcMar>
            <w:vAlign w:val="center"/>
          </w:tcPr>
          <w:p w14:paraId="1D5A0A4A" w14:textId="77777777" w:rsidR="005076CC" w:rsidRPr="005076CC" w:rsidRDefault="005076CC" w:rsidP="00DF32DD">
            <w:pPr>
              <w:spacing w:before="120"/>
              <w:rPr>
                <w:rFonts w:asciiTheme="minorHAnsi" w:hAnsiTheme="minorHAnsi" w:cstheme="minorHAnsi"/>
                <w:b w:val="0"/>
                <w:i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RA/O.O.1.2 :</w:t>
            </w:r>
            <w:r w:rsidRPr="005076CC">
              <w:rPr>
                <w:rFonts w:asciiTheme="minorHAnsi" w:hAnsiTheme="minorHAnsi" w:cstheme="minorHAnsi"/>
                <w:i/>
                <w:szCs w:val="22"/>
              </w:rPr>
              <w:t xml:space="preserve"> </w:t>
            </w:r>
          </w:p>
          <w:p w14:paraId="22498D54" w14:textId="77777777" w:rsidR="005076CC" w:rsidRPr="005076CC" w:rsidRDefault="005076CC" w:rsidP="00DF32DD">
            <w:pPr>
              <w:spacing w:before="120"/>
              <w:rPr>
                <w:rFonts w:asciiTheme="minorHAnsi" w:hAnsiTheme="minorHAnsi" w:cstheme="minorHAnsi"/>
                <w:i/>
                <w:szCs w:val="22"/>
              </w:rPr>
            </w:pPr>
          </w:p>
          <w:p w14:paraId="7ABF9E30" w14:textId="77777777" w:rsidR="005076CC" w:rsidRPr="005076CC" w:rsidRDefault="005076CC" w:rsidP="00DF32DD">
            <w:pPr>
              <w:spacing w:before="120"/>
              <w:rPr>
                <w:rFonts w:asciiTheme="minorHAnsi" w:hAnsiTheme="minorHAnsi" w:cstheme="minorHAnsi"/>
                <w:i/>
                <w:szCs w:val="22"/>
              </w:rPr>
            </w:pPr>
          </w:p>
        </w:tc>
        <w:tc>
          <w:tcPr>
            <w:tcW w:w="8364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  <w:tcMar>
              <w:left w:w="107" w:type="dxa"/>
            </w:tcMar>
            <w:vAlign w:val="center"/>
          </w:tcPr>
          <w:p w14:paraId="24248D01" w14:textId="77777777" w:rsidR="005076CC" w:rsidRPr="005076CC" w:rsidRDefault="005076CC" w:rsidP="00DF32DD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i/>
                <w:szCs w:val="22"/>
              </w:rPr>
            </w:pPr>
          </w:p>
        </w:tc>
      </w:tr>
      <w:tr w:rsidR="005076CC" w:rsidRPr="005076CC" w14:paraId="69B2C43C" w14:textId="77777777" w:rsidTr="00DF32DD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6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  <w:tcMar>
              <w:left w:w="107" w:type="dxa"/>
            </w:tcMar>
            <w:vAlign w:val="center"/>
          </w:tcPr>
          <w:p w14:paraId="66D3D409" w14:textId="77777777" w:rsidR="005076CC" w:rsidRPr="005076CC" w:rsidRDefault="005076CC" w:rsidP="00DF32DD">
            <w:pPr>
              <w:spacing w:before="120"/>
              <w:rPr>
                <w:rFonts w:asciiTheme="minorHAnsi" w:hAnsiTheme="minorHAnsi" w:cstheme="minorHAnsi"/>
                <w:b w:val="0"/>
                <w:i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RA/O.O.1.3 :</w:t>
            </w:r>
            <w:r w:rsidRPr="005076CC">
              <w:rPr>
                <w:rFonts w:asciiTheme="minorHAnsi" w:hAnsiTheme="minorHAnsi" w:cstheme="minorHAnsi"/>
                <w:i/>
                <w:szCs w:val="22"/>
              </w:rPr>
              <w:t xml:space="preserve"> </w:t>
            </w:r>
          </w:p>
          <w:p w14:paraId="677A3EE6" w14:textId="77777777" w:rsidR="005076CC" w:rsidRPr="005076CC" w:rsidRDefault="005076CC" w:rsidP="00DF32DD">
            <w:pPr>
              <w:spacing w:before="120"/>
              <w:rPr>
                <w:rFonts w:asciiTheme="minorHAnsi" w:hAnsiTheme="minorHAnsi" w:cstheme="minorHAnsi"/>
                <w:i/>
                <w:szCs w:val="22"/>
              </w:rPr>
            </w:pPr>
          </w:p>
          <w:p w14:paraId="57CBF165" w14:textId="77777777" w:rsidR="005076CC" w:rsidRPr="005076CC" w:rsidRDefault="005076CC" w:rsidP="00DF32DD">
            <w:pPr>
              <w:spacing w:before="120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8364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  <w:tcMar>
              <w:left w:w="107" w:type="dxa"/>
            </w:tcMar>
            <w:vAlign w:val="center"/>
          </w:tcPr>
          <w:p w14:paraId="45F8827D" w14:textId="77777777" w:rsidR="005076CC" w:rsidRPr="005076CC" w:rsidRDefault="005076CC" w:rsidP="00DF32DD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i/>
                <w:szCs w:val="22"/>
              </w:rPr>
            </w:pPr>
          </w:p>
        </w:tc>
      </w:tr>
    </w:tbl>
    <w:p w14:paraId="0A1F0EF0" w14:textId="77777777" w:rsidR="005076CC" w:rsidRPr="005076CC" w:rsidRDefault="005076CC" w:rsidP="005076CC">
      <w:pPr>
        <w:rPr>
          <w:rFonts w:asciiTheme="minorHAnsi" w:hAnsiTheme="minorHAnsi" w:cstheme="minorHAnsi"/>
          <w:szCs w:val="22"/>
        </w:rPr>
      </w:pPr>
    </w:p>
    <w:tbl>
      <w:tblPr>
        <w:tblStyle w:val="Listeclaire-Accent5"/>
        <w:tblW w:w="15023" w:type="dxa"/>
        <w:tblInd w:w="-9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5023"/>
      </w:tblGrid>
      <w:tr w:rsidR="005076CC" w:rsidRPr="005076CC" w14:paraId="05833A0C" w14:textId="77777777" w:rsidTr="005076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3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2E74B5" w:themeFill="accent1" w:themeFillShade="BF"/>
            <w:tcMar>
              <w:left w:w="103" w:type="dxa"/>
            </w:tcMar>
            <w:vAlign w:val="center"/>
          </w:tcPr>
          <w:p w14:paraId="648CB832" w14:textId="77777777" w:rsidR="005076CC" w:rsidRPr="005076CC" w:rsidRDefault="005076CC" w:rsidP="00DF32DD">
            <w:pPr>
              <w:rPr>
                <w:rFonts w:asciiTheme="minorHAnsi" w:hAnsiTheme="minorHAnsi" w:cstheme="minorHAnsi"/>
                <w:i/>
                <w:color w:val="00000A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LES DIFFICULTÉS RENCONTRÉES DANS LA MISE EN ŒUVRE DU PROJET JUSTFIANT L’ECART ENTRE LES RESULTATS ATTENDUS ET ATTEINTS (FREINS À LA MISE EN ŒUVRE – MATERIEL – PUBLIC – LOGISTIQUE – RH...)</w:t>
            </w:r>
          </w:p>
        </w:tc>
      </w:tr>
      <w:tr w:rsidR="005076CC" w:rsidRPr="005076CC" w14:paraId="12E06803" w14:textId="77777777" w:rsidTr="00DF32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3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  <w:tcMar>
              <w:left w:w="103" w:type="dxa"/>
            </w:tcMar>
            <w:vAlign w:val="center"/>
          </w:tcPr>
          <w:p w14:paraId="165696B5" w14:textId="77777777" w:rsidR="005076CC" w:rsidRPr="005076CC" w:rsidRDefault="005076CC" w:rsidP="00DF32DD">
            <w:pPr>
              <w:spacing w:before="120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4602EECA" w14:textId="77777777" w:rsidR="005076CC" w:rsidRPr="005076CC" w:rsidRDefault="005076CC" w:rsidP="005076CC">
      <w:pPr>
        <w:rPr>
          <w:rFonts w:asciiTheme="minorHAnsi" w:hAnsiTheme="minorHAnsi" w:cstheme="minorHAnsi"/>
          <w:b/>
          <w:szCs w:val="22"/>
        </w:rPr>
        <w:sectPr w:rsidR="005076CC" w:rsidRPr="005076CC">
          <w:headerReference w:type="default" r:id="rId15"/>
          <w:footerReference w:type="default" r:id="rId16"/>
          <w:pgSz w:w="16838" w:h="11906" w:orient="landscape"/>
          <w:pgMar w:top="1276" w:right="851" w:bottom="851" w:left="851" w:header="720" w:footer="459" w:gutter="0"/>
          <w:cols w:space="720"/>
          <w:formProt w:val="0"/>
          <w:docGrid w:linePitch="299" w:charSpace="-2049"/>
        </w:sectPr>
      </w:pPr>
    </w:p>
    <w:tbl>
      <w:tblPr>
        <w:tblW w:w="10606" w:type="dxa"/>
        <w:tblInd w:w="-49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06"/>
      </w:tblGrid>
      <w:tr w:rsidR="005076CC" w:rsidRPr="005076CC" w14:paraId="16452765" w14:textId="77777777" w:rsidTr="005076CC">
        <w:trPr>
          <w:trHeight w:val="567"/>
        </w:trPr>
        <w:tc>
          <w:tcPr>
            <w:tcW w:w="10606" w:type="dxa"/>
            <w:shd w:val="clear" w:color="auto" w:fill="2E74B5" w:themeFill="accent1" w:themeFillShade="BF"/>
            <w:vAlign w:val="center"/>
          </w:tcPr>
          <w:p w14:paraId="798FA1F5" w14:textId="77777777" w:rsidR="005076CC" w:rsidRPr="005076CC" w:rsidRDefault="005076CC" w:rsidP="00DF32DD">
            <w:pPr>
              <w:jc w:val="center"/>
              <w:rPr>
                <w:rFonts w:asciiTheme="minorHAnsi" w:hAnsiTheme="minorHAnsi" w:cstheme="minorHAnsi"/>
                <w:b/>
                <w:i/>
                <w:szCs w:val="22"/>
              </w:rPr>
            </w:pPr>
            <w:r w:rsidRPr="005076CC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lastRenderedPageBreak/>
              <w:t>BUDGET REALISE</w:t>
            </w:r>
          </w:p>
        </w:tc>
      </w:tr>
    </w:tbl>
    <w:p w14:paraId="76051D0A" w14:textId="77777777" w:rsidR="005076CC" w:rsidRPr="005076CC" w:rsidRDefault="005076CC" w:rsidP="005076CC">
      <w:pPr>
        <w:rPr>
          <w:rFonts w:asciiTheme="minorHAnsi" w:hAnsiTheme="minorHAnsi" w:cstheme="minorHAnsi"/>
          <w:szCs w:val="22"/>
        </w:rPr>
      </w:pPr>
    </w:p>
    <w:tbl>
      <w:tblPr>
        <w:tblW w:w="10606" w:type="dxa"/>
        <w:tblInd w:w="-502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CellMar>
          <w:left w:w="65" w:type="dxa"/>
          <w:right w:w="70" w:type="dxa"/>
        </w:tblCellMar>
        <w:tblLook w:val="0000" w:firstRow="0" w:lastRow="0" w:firstColumn="0" w:lastColumn="0" w:noHBand="0" w:noVBand="0"/>
      </w:tblPr>
      <w:tblGrid>
        <w:gridCol w:w="3466"/>
        <w:gridCol w:w="1691"/>
        <w:gridCol w:w="3690"/>
        <w:gridCol w:w="1759"/>
      </w:tblGrid>
      <w:tr w:rsidR="005076CC" w:rsidRPr="005076CC" w14:paraId="528B249C" w14:textId="77777777" w:rsidTr="00B2628B">
        <w:trPr>
          <w:trHeight w:val="567"/>
        </w:trPr>
        <w:tc>
          <w:tcPr>
            <w:tcW w:w="515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E74B5" w:themeFill="accent1" w:themeFillShade="BF"/>
            <w:tcMar>
              <w:left w:w="65" w:type="dxa"/>
            </w:tcMar>
            <w:vAlign w:val="center"/>
          </w:tcPr>
          <w:p w14:paraId="3D37F02F" w14:textId="77777777" w:rsidR="005076CC" w:rsidRPr="005076CC" w:rsidRDefault="005076CC" w:rsidP="00DF32DD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</w:pPr>
            <w:r w:rsidRPr="005076CC"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  <w:t>DEPENSES en euros</w:t>
            </w:r>
          </w:p>
        </w:tc>
        <w:tc>
          <w:tcPr>
            <w:tcW w:w="545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E74B5" w:themeFill="accent1" w:themeFillShade="BF"/>
            <w:tcMar>
              <w:left w:w="65" w:type="dxa"/>
            </w:tcMar>
            <w:vAlign w:val="center"/>
          </w:tcPr>
          <w:p w14:paraId="2606161D" w14:textId="77777777" w:rsidR="005076CC" w:rsidRPr="005076CC" w:rsidRDefault="005076CC" w:rsidP="00DF32DD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</w:pPr>
            <w:r w:rsidRPr="005076CC"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  <w:t>RECETTES en euros</w:t>
            </w:r>
          </w:p>
        </w:tc>
      </w:tr>
      <w:tr w:rsidR="005076CC" w:rsidRPr="005076CC" w14:paraId="5A473591" w14:textId="77777777" w:rsidTr="00B2628B">
        <w:trPr>
          <w:trHeight w:val="290"/>
        </w:trPr>
        <w:tc>
          <w:tcPr>
            <w:tcW w:w="34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E74B5" w:themeFill="accent1" w:themeFillShade="BF"/>
            <w:tcMar>
              <w:left w:w="65" w:type="dxa"/>
            </w:tcMar>
            <w:vAlign w:val="center"/>
          </w:tcPr>
          <w:p w14:paraId="3F0858DA" w14:textId="77777777" w:rsidR="005076CC" w:rsidRPr="005076CC" w:rsidRDefault="005076CC" w:rsidP="00DF32DD">
            <w:pPr>
              <w:spacing w:before="120" w:after="120"/>
              <w:jc w:val="center"/>
              <w:rPr>
                <w:rFonts w:asciiTheme="minorHAnsi" w:hAnsiTheme="minorHAnsi" w:cstheme="minorHAnsi"/>
                <w:color w:val="FFFFFF" w:themeColor="background1"/>
                <w:szCs w:val="22"/>
              </w:rPr>
            </w:pPr>
            <w:r w:rsidRPr="005076CC">
              <w:rPr>
                <w:rFonts w:asciiTheme="minorHAnsi" w:hAnsiTheme="minorHAnsi" w:cstheme="minorHAnsi"/>
                <w:color w:val="FFFFFF" w:themeColor="background1"/>
                <w:szCs w:val="22"/>
              </w:rPr>
              <w:t>Libellé</w:t>
            </w:r>
          </w:p>
        </w:tc>
        <w:tc>
          <w:tcPr>
            <w:tcW w:w="16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E74B5" w:themeFill="accent1" w:themeFillShade="BF"/>
            <w:tcMar>
              <w:left w:w="65" w:type="dxa"/>
            </w:tcMar>
            <w:vAlign w:val="center"/>
          </w:tcPr>
          <w:p w14:paraId="3E45776A" w14:textId="77777777" w:rsidR="005076CC" w:rsidRPr="005076CC" w:rsidRDefault="005076CC" w:rsidP="00DF32DD">
            <w:pPr>
              <w:spacing w:before="120" w:after="120"/>
              <w:jc w:val="center"/>
              <w:rPr>
                <w:rFonts w:asciiTheme="minorHAnsi" w:hAnsiTheme="minorHAnsi" w:cstheme="minorHAnsi"/>
                <w:color w:val="FFFFFF" w:themeColor="background1"/>
                <w:szCs w:val="22"/>
              </w:rPr>
            </w:pPr>
            <w:r w:rsidRPr="005076CC">
              <w:rPr>
                <w:rFonts w:asciiTheme="minorHAnsi" w:hAnsiTheme="minorHAnsi" w:cstheme="minorHAnsi"/>
                <w:color w:val="FFFFFF" w:themeColor="background1"/>
                <w:szCs w:val="22"/>
              </w:rPr>
              <w:t>Montant</w:t>
            </w:r>
          </w:p>
        </w:tc>
        <w:tc>
          <w:tcPr>
            <w:tcW w:w="36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E74B5" w:themeFill="accent1" w:themeFillShade="BF"/>
            <w:tcMar>
              <w:left w:w="65" w:type="dxa"/>
            </w:tcMar>
            <w:vAlign w:val="center"/>
          </w:tcPr>
          <w:p w14:paraId="0A02FDA5" w14:textId="77777777" w:rsidR="005076CC" w:rsidRPr="005076CC" w:rsidRDefault="005076CC" w:rsidP="00DF32DD">
            <w:pPr>
              <w:spacing w:before="120" w:after="120"/>
              <w:jc w:val="center"/>
              <w:rPr>
                <w:rFonts w:asciiTheme="minorHAnsi" w:hAnsiTheme="minorHAnsi" w:cstheme="minorHAnsi"/>
                <w:color w:val="FFFFFF" w:themeColor="background1"/>
                <w:szCs w:val="22"/>
              </w:rPr>
            </w:pPr>
            <w:r w:rsidRPr="005076CC">
              <w:rPr>
                <w:rFonts w:asciiTheme="minorHAnsi" w:hAnsiTheme="minorHAnsi" w:cstheme="minorHAnsi"/>
                <w:color w:val="FFFFFF" w:themeColor="background1"/>
                <w:szCs w:val="22"/>
              </w:rPr>
              <w:t>Libellé</w:t>
            </w:r>
          </w:p>
        </w:tc>
        <w:tc>
          <w:tcPr>
            <w:tcW w:w="17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E74B5" w:themeFill="accent1" w:themeFillShade="BF"/>
            <w:tcMar>
              <w:left w:w="65" w:type="dxa"/>
            </w:tcMar>
            <w:vAlign w:val="center"/>
          </w:tcPr>
          <w:p w14:paraId="2FC95824" w14:textId="77777777" w:rsidR="005076CC" w:rsidRPr="005076CC" w:rsidRDefault="005076CC" w:rsidP="00DF32DD">
            <w:pPr>
              <w:spacing w:before="120" w:after="120"/>
              <w:jc w:val="center"/>
              <w:rPr>
                <w:rFonts w:asciiTheme="minorHAnsi" w:hAnsiTheme="minorHAnsi" w:cstheme="minorHAnsi"/>
                <w:color w:val="FFFFFF" w:themeColor="background1"/>
                <w:szCs w:val="22"/>
              </w:rPr>
            </w:pPr>
            <w:r w:rsidRPr="005076CC">
              <w:rPr>
                <w:rFonts w:asciiTheme="minorHAnsi" w:hAnsiTheme="minorHAnsi" w:cstheme="minorHAnsi"/>
                <w:color w:val="FFFFFF" w:themeColor="background1"/>
                <w:szCs w:val="22"/>
              </w:rPr>
              <w:t>Montant</w:t>
            </w:r>
          </w:p>
        </w:tc>
      </w:tr>
      <w:tr w:rsidR="005076CC" w:rsidRPr="005076CC" w14:paraId="136E1624" w14:textId="77777777" w:rsidTr="00B2628B">
        <w:trPr>
          <w:trHeight w:val="290"/>
        </w:trPr>
        <w:tc>
          <w:tcPr>
            <w:tcW w:w="3468" w:type="dxa"/>
            <w:tcBorders>
              <w:top w:val="single" w:sz="4" w:space="0" w:color="FFFFFF" w:themeColor="background1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78DEE95E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60- Achats</w:t>
            </w:r>
          </w:p>
        </w:tc>
        <w:tc>
          <w:tcPr>
            <w:tcW w:w="1691" w:type="dxa"/>
            <w:tcBorders>
              <w:top w:val="single" w:sz="4" w:space="0" w:color="FFFFFF" w:themeColor="background1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1AABB85B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-   €</w:t>
            </w:r>
          </w:p>
        </w:tc>
        <w:tc>
          <w:tcPr>
            <w:tcW w:w="3691" w:type="dxa"/>
            <w:tcBorders>
              <w:top w:val="single" w:sz="4" w:space="0" w:color="FFFFFF" w:themeColor="background1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48CC429D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7061- Prix des actes- vente</w:t>
            </w:r>
          </w:p>
        </w:tc>
        <w:tc>
          <w:tcPr>
            <w:tcW w:w="1756" w:type="dxa"/>
            <w:tcBorders>
              <w:top w:val="single" w:sz="4" w:space="0" w:color="FFFFFF" w:themeColor="background1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5F246CC8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-   € </w:t>
            </w:r>
          </w:p>
        </w:tc>
      </w:tr>
      <w:tr w:rsidR="005076CC" w:rsidRPr="005076CC" w14:paraId="20AE8939" w14:textId="77777777" w:rsidTr="00B2628B">
        <w:trPr>
          <w:trHeight w:val="290"/>
        </w:trPr>
        <w:tc>
          <w:tcPr>
            <w:tcW w:w="34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0154229F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61- Services extérieurs</w:t>
            </w:r>
          </w:p>
        </w:tc>
        <w:tc>
          <w:tcPr>
            <w:tcW w:w="1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13C0E270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-   €</w:t>
            </w:r>
          </w:p>
        </w:tc>
        <w:tc>
          <w:tcPr>
            <w:tcW w:w="3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69BBB0C3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70621- Prix de journée agréée </w:t>
            </w:r>
          </w:p>
        </w:tc>
        <w:tc>
          <w:tcPr>
            <w:tcW w:w="175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60791885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-   € </w:t>
            </w:r>
          </w:p>
        </w:tc>
      </w:tr>
      <w:tr w:rsidR="005076CC" w:rsidRPr="005076CC" w14:paraId="408B99B7" w14:textId="77777777" w:rsidTr="00B2628B">
        <w:trPr>
          <w:trHeight w:val="290"/>
        </w:trPr>
        <w:tc>
          <w:tcPr>
            <w:tcW w:w="34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62D3208E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62- Autres services </w:t>
            </w:r>
            <w:proofErr w:type="spellStart"/>
            <w:r w:rsidRPr="005076CC">
              <w:rPr>
                <w:rFonts w:asciiTheme="minorHAnsi" w:hAnsiTheme="minorHAnsi" w:cstheme="minorHAnsi"/>
                <w:szCs w:val="22"/>
              </w:rPr>
              <w:t>ext</w:t>
            </w:r>
            <w:proofErr w:type="spellEnd"/>
            <w:r w:rsidRPr="005076CC">
              <w:rPr>
                <w:rFonts w:asciiTheme="minorHAnsi" w:hAnsiTheme="minorHAnsi" w:cstheme="minorHAnsi"/>
                <w:szCs w:val="22"/>
              </w:rPr>
              <w:t>.</w:t>
            </w:r>
          </w:p>
        </w:tc>
        <w:tc>
          <w:tcPr>
            <w:tcW w:w="1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5894C10D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-   €</w:t>
            </w:r>
          </w:p>
        </w:tc>
        <w:tc>
          <w:tcPr>
            <w:tcW w:w="3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5DBEE4EA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70623- PS reçue de la CAF</w:t>
            </w:r>
          </w:p>
        </w:tc>
        <w:tc>
          <w:tcPr>
            <w:tcW w:w="175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7F60D300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-   € </w:t>
            </w:r>
          </w:p>
        </w:tc>
      </w:tr>
      <w:tr w:rsidR="005076CC" w:rsidRPr="005076CC" w14:paraId="2581BC5B" w14:textId="77777777" w:rsidTr="00B2628B">
        <w:trPr>
          <w:trHeight w:val="290"/>
        </w:trPr>
        <w:tc>
          <w:tcPr>
            <w:tcW w:w="34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4694DEEA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63A- Impôts, taxes pour frais</w:t>
            </w:r>
          </w:p>
        </w:tc>
        <w:tc>
          <w:tcPr>
            <w:tcW w:w="1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5838A441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-   €</w:t>
            </w:r>
          </w:p>
        </w:tc>
        <w:tc>
          <w:tcPr>
            <w:tcW w:w="3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10022503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70624- Fonds d’accompagnement Caf</w:t>
            </w:r>
          </w:p>
        </w:tc>
        <w:tc>
          <w:tcPr>
            <w:tcW w:w="175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3D529DEF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-   € </w:t>
            </w:r>
          </w:p>
        </w:tc>
      </w:tr>
      <w:tr w:rsidR="005076CC" w:rsidRPr="005076CC" w14:paraId="5A88DC6D" w14:textId="77777777" w:rsidTr="00B2628B">
        <w:trPr>
          <w:trHeight w:val="290"/>
        </w:trPr>
        <w:tc>
          <w:tcPr>
            <w:tcW w:w="34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7D23C36D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63B- Autres impôts et taxes</w:t>
            </w:r>
          </w:p>
        </w:tc>
        <w:tc>
          <w:tcPr>
            <w:tcW w:w="1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600D1AAA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-   €</w:t>
            </w:r>
          </w:p>
        </w:tc>
        <w:tc>
          <w:tcPr>
            <w:tcW w:w="3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71C4E583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70625- Aide spécifique Caf </w:t>
            </w:r>
          </w:p>
        </w:tc>
        <w:tc>
          <w:tcPr>
            <w:tcW w:w="175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29A5D92A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-   € </w:t>
            </w:r>
          </w:p>
        </w:tc>
      </w:tr>
      <w:tr w:rsidR="005076CC" w:rsidRPr="005076CC" w14:paraId="1DA45B33" w14:textId="77777777" w:rsidTr="00B2628B">
        <w:trPr>
          <w:trHeight w:val="290"/>
        </w:trPr>
        <w:tc>
          <w:tcPr>
            <w:tcW w:w="34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4F7D15F7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64- Frais de personnel</w:t>
            </w:r>
          </w:p>
        </w:tc>
        <w:tc>
          <w:tcPr>
            <w:tcW w:w="1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0CC092CE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-   €</w:t>
            </w:r>
          </w:p>
        </w:tc>
        <w:tc>
          <w:tcPr>
            <w:tcW w:w="3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52CC95CB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70641- Participation des usagers</w:t>
            </w:r>
          </w:p>
        </w:tc>
        <w:tc>
          <w:tcPr>
            <w:tcW w:w="175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0D9B65FD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-   € </w:t>
            </w:r>
          </w:p>
        </w:tc>
      </w:tr>
      <w:tr w:rsidR="005076CC" w:rsidRPr="005076CC" w14:paraId="3EA4CB88" w14:textId="77777777" w:rsidTr="00B2628B">
        <w:trPr>
          <w:trHeight w:val="290"/>
        </w:trPr>
        <w:tc>
          <w:tcPr>
            <w:tcW w:w="34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454B8786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65- Autres charges de gestion courante</w:t>
            </w:r>
          </w:p>
        </w:tc>
        <w:tc>
          <w:tcPr>
            <w:tcW w:w="1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7D9AEAE7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-   €</w:t>
            </w:r>
          </w:p>
        </w:tc>
        <w:tc>
          <w:tcPr>
            <w:tcW w:w="3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3B32AE35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70642- Participations des usagers</w:t>
            </w:r>
          </w:p>
        </w:tc>
        <w:tc>
          <w:tcPr>
            <w:tcW w:w="175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2251FEB3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-   € </w:t>
            </w:r>
          </w:p>
        </w:tc>
      </w:tr>
      <w:tr w:rsidR="005076CC" w:rsidRPr="005076CC" w14:paraId="75989EA5" w14:textId="77777777" w:rsidTr="00B2628B">
        <w:trPr>
          <w:trHeight w:val="290"/>
        </w:trPr>
        <w:tc>
          <w:tcPr>
            <w:tcW w:w="34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5320E437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66- Charges financières</w:t>
            </w:r>
          </w:p>
        </w:tc>
        <w:tc>
          <w:tcPr>
            <w:tcW w:w="1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2FDFFA95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-   €</w:t>
            </w:r>
          </w:p>
        </w:tc>
        <w:tc>
          <w:tcPr>
            <w:tcW w:w="3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3E9CEF7C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708- Produit des activités annexes</w:t>
            </w:r>
          </w:p>
        </w:tc>
        <w:tc>
          <w:tcPr>
            <w:tcW w:w="175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259C3B38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-   € </w:t>
            </w:r>
          </w:p>
        </w:tc>
      </w:tr>
      <w:tr w:rsidR="005076CC" w:rsidRPr="005076CC" w14:paraId="109F636E" w14:textId="77777777" w:rsidTr="00B2628B">
        <w:trPr>
          <w:trHeight w:val="290"/>
        </w:trPr>
        <w:tc>
          <w:tcPr>
            <w:tcW w:w="34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7B0B0ED5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67- Charges exceptionnelles</w:t>
            </w:r>
          </w:p>
        </w:tc>
        <w:tc>
          <w:tcPr>
            <w:tcW w:w="1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7244FAFC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-   €</w:t>
            </w:r>
          </w:p>
        </w:tc>
        <w:tc>
          <w:tcPr>
            <w:tcW w:w="3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5B5D8E41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741- Subvention Etat</w:t>
            </w:r>
          </w:p>
        </w:tc>
        <w:tc>
          <w:tcPr>
            <w:tcW w:w="175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2F27456E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-   € </w:t>
            </w:r>
          </w:p>
        </w:tc>
      </w:tr>
      <w:tr w:rsidR="005076CC" w:rsidRPr="005076CC" w14:paraId="02C8EA27" w14:textId="77777777" w:rsidTr="00B2628B">
        <w:trPr>
          <w:trHeight w:val="290"/>
        </w:trPr>
        <w:tc>
          <w:tcPr>
            <w:tcW w:w="34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4DB63DF7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68- Dotations aux amortissements</w:t>
            </w:r>
          </w:p>
        </w:tc>
        <w:tc>
          <w:tcPr>
            <w:tcW w:w="1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6373FFC0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-   €</w:t>
            </w:r>
          </w:p>
        </w:tc>
        <w:tc>
          <w:tcPr>
            <w:tcW w:w="3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74274C7A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742- Subvention région</w:t>
            </w:r>
          </w:p>
        </w:tc>
        <w:tc>
          <w:tcPr>
            <w:tcW w:w="175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22ADDB75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-   € </w:t>
            </w:r>
          </w:p>
        </w:tc>
      </w:tr>
      <w:tr w:rsidR="005076CC" w:rsidRPr="005076CC" w14:paraId="7C87E8E3" w14:textId="77777777" w:rsidTr="00B2628B">
        <w:trPr>
          <w:trHeight w:val="290"/>
        </w:trPr>
        <w:tc>
          <w:tcPr>
            <w:tcW w:w="34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70CB9B0E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69- Impôts sur les bénéfices</w:t>
            </w:r>
          </w:p>
        </w:tc>
        <w:tc>
          <w:tcPr>
            <w:tcW w:w="1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4E084D77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-   €</w:t>
            </w:r>
          </w:p>
        </w:tc>
        <w:tc>
          <w:tcPr>
            <w:tcW w:w="3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2F90B5DC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743- Subvention département </w:t>
            </w:r>
          </w:p>
        </w:tc>
        <w:tc>
          <w:tcPr>
            <w:tcW w:w="175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5D9D746A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-   € </w:t>
            </w:r>
          </w:p>
        </w:tc>
      </w:tr>
      <w:tr w:rsidR="005076CC" w:rsidRPr="005076CC" w14:paraId="42EFCECF" w14:textId="77777777" w:rsidTr="00B2628B">
        <w:trPr>
          <w:trHeight w:val="290"/>
        </w:trPr>
        <w:tc>
          <w:tcPr>
            <w:tcW w:w="34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04FE3944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27E78F4A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7970DC73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744- Subvention communale</w:t>
            </w:r>
          </w:p>
        </w:tc>
        <w:tc>
          <w:tcPr>
            <w:tcW w:w="175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79C62E6C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-   € </w:t>
            </w:r>
          </w:p>
        </w:tc>
      </w:tr>
      <w:tr w:rsidR="005076CC" w:rsidRPr="005076CC" w14:paraId="020F8778" w14:textId="77777777" w:rsidTr="00B2628B">
        <w:trPr>
          <w:trHeight w:val="290"/>
        </w:trPr>
        <w:tc>
          <w:tcPr>
            <w:tcW w:w="34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04DDB27F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481556B4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75AC0371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7451- Subvention organismes nationaux</w:t>
            </w:r>
          </w:p>
        </w:tc>
        <w:tc>
          <w:tcPr>
            <w:tcW w:w="175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630CEDE6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-   € </w:t>
            </w:r>
          </w:p>
        </w:tc>
      </w:tr>
      <w:tr w:rsidR="005076CC" w:rsidRPr="005076CC" w14:paraId="06D804A5" w14:textId="77777777" w:rsidTr="00B2628B">
        <w:trPr>
          <w:trHeight w:val="290"/>
        </w:trPr>
        <w:tc>
          <w:tcPr>
            <w:tcW w:w="34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28CCC430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528F24C1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5881DD3F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7452- Subvention exploitation CAF</w:t>
            </w:r>
          </w:p>
        </w:tc>
        <w:tc>
          <w:tcPr>
            <w:tcW w:w="175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0911B1A0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-   € </w:t>
            </w:r>
          </w:p>
        </w:tc>
      </w:tr>
      <w:tr w:rsidR="005076CC" w:rsidRPr="005076CC" w14:paraId="238B130A" w14:textId="77777777" w:rsidTr="00B2628B">
        <w:trPr>
          <w:trHeight w:val="290"/>
        </w:trPr>
        <w:tc>
          <w:tcPr>
            <w:tcW w:w="34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2836E64A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5D2D6F23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330D6BC8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746- Subvention exploitation EPCI</w:t>
            </w:r>
          </w:p>
        </w:tc>
        <w:tc>
          <w:tcPr>
            <w:tcW w:w="175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24EC97DF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-   € </w:t>
            </w:r>
          </w:p>
        </w:tc>
      </w:tr>
      <w:tr w:rsidR="005076CC" w:rsidRPr="005076CC" w14:paraId="1469D8D4" w14:textId="77777777" w:rsidTr="00B2628B">
        <w:trPr>
          <w:trHeight w:val="290"/>
        </w:trPr>
        <w:tc>
          <w:tcPr>
            <w:tcW w:w="34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296635FC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5131C5BC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7D7B982E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747- Subvention exploitation Entreprise</w:t>
            </w:r>
          </w:p>
        </w:tc>
        <w:tc>
          <w:tcPr>
            <w:tcW w:w="175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098A2994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-   € </w:t>
            </w:r>
          </w:p>
        </w:tc>
      </w:tr>
      <w:tr w:rsidR="005076CC" w:rsidRPr="005076CC" w14:paraId="1012D534" w14:textId="77777777" w:rsidTr="00B2628B">
        <w:trPr>
          <w:trHeight w:val="290"/>
        </w:trPr>
        <w:tc>
          <w:tcPr>
            <w:tcW w:w="34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3BAFEA20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66B58E70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5E263D18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748- Subvention autre entité</w:t>
            </w:r>
          </w:p>
        </w:tc>
        <w:tc>
          <w:tcPr>
            <w:tcW w:w="175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7C02BCD3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-   € </w:t>
            </w:r>
          </w:p>
        </w:tc>
      </w:tr>
      <w:tr w:rsidR="005076CC" w:rsidRPr="005076CC" w14:paraId="31053C66" w14:textId="77777777" w:rsidTr="00B2628B">
        <w:trPr>
          <w:trHeight w:val="290"/>
        </w:trPr>
        <w:tc>
          <w:tcPr>
            <w:tcW w:w="34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3D89EAC2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6EFFD729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67EE330F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75- Produits de gestion courante</w:t>
            </w:r>
          </w:p>
        </w:tc>
        <w:tc>
          <w:tcPr>
            <w:tcW w:w="175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3829A755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-   € </w:t>
            </w:r>
          </w:p>
        </w:tc>
      </w:tr>
      <w:tr w:rsidR="005076CC" w:rsidRPr="005076CC" w14:paraId="6A305DFD" w14:textId="77777777" w:rsidTr="00B2628B">
        <w:trPr>
          <w:trHeight w:val="290"/>
        </w:trPr>
        <w:tc>
          <w:tcPr>
            <w:tcW w:w="34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30EAEAB3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3F3AA01B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471D05CC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76- Produits financiers</w:t>
            </w:r>
          </w:p>
        </w:tc>
        <w:tc>
          <w:tcPr>
            <w:tcW w:w="175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3F7442B8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-   € </w:t>
            </w:r>
          </w:p>
        </w:tc>
      </w:tr>
      <w:tr w:rsidR="005076CC" w:rsidRPr="005076CC" w14:paraId="232F435F" w14:textId="77777777" w:rsidTr="00B2628B">
        <w:trPr>
          <w:trHeight w:val="290"/>
        </w:trPr>
        <w:tc>
          <w:tcPr>
            <w:tcW w:w="34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5C92A83F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014D63F7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11009D80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77- Produits exceptionnels </w:t>
            </w:r>
          </w:p>
        </w:tc>
        <w:tc>
          <w:tcPr>
            <w:tcW w:w="175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5FA6F5C4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-   € </w:t>
            </w:r>
          </w:p>
        </w:tc>
      </w:tr>
      <w:tr w:rsidR="005076CC" w:rsidRPr="005076CC" w14:paraId="0F9FA31A" w14:textId="77777777" w:rsidTr="00B2628B">
        <w:trPr>
          <w:trHeight w:val="290"/>
        </w:trPr>
        <w:tc>
          <w:tcPr>
            <w:tcW w:w="34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67386987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7A354DF6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69FCC21D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78- Reprise amortissement</w:t>
            </w:r>
          </w:p>
        </w:tc>
        <w:tc>
          <w:tcPr>
            <w:tcW w:w="175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20AFB42B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-   € </w:t>
            </w:r>
          </w:p>
        </w:tc>
      </w:tr>
      <w:tr w:rsidR="005076CC" w:rsidRPr="005076CC" w14:paraId="2756EDD6" w14:textId="77777777" w:rsidTr="00B2628B">
        <w:trPr>
          <w:trHeight w:val="290"/>
        </w:trPr>
        <w:tc>
          <w:tcPr>
            <w:tcW w:w="34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7A40C8E0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22672E91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6B722772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79- Transfert de charges</w:t>
            </w:r>
          </w:p>
        </w:tc>
        <w:tc>
          <w:tcPr>
            <w:tcW w:w="175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15603827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-   € </w:t>
            </w:r>
          </w:p>
        </w:tc>
      </w:tr>
      <w:tr w:rsidR="005076CC" w:rsidRPr="005076CC" w14:paraId="2D736C09" w14:textId="77777777" w:rsidTr="00B2628B">
        <w:trPr>
          <w:trHeight w:val="754"/>
        </w:trPr>
        <w:tc>
          <w:tcPr>
            <w:tcW w:w="34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2E74B5" w:themeFill="accent1" w:themeFillShade="BF"/>
            <w:tcMar>
              <w:left w:w="65" w:type="dxa"/>
            </w:tcMar>
            <w:vAlign w:val="center"/>
          </w:tcPr>
          <w:p w14:paraId="4CEEF106" w14:textId="77777777" w:rsidR="005076CC" w:rsidRPr="005076CC" w:rsidRDefault="005076CC" w:rsidP="00DF32DD">
            <w:pPr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</w:pPr>
            <w:r w:rsidRPr="005076CC"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  <w:t>TOTAL DEPENSES</w:t>
            </w:r>
          </w:p>
        </w:tc>
        <w:tc>
          <w:tcPr>
            <w:tcW w:w="1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2E74B5" w:themeFill="accent1" w:themeFillShade="BF"/>
            <w:tcMar>
              <w:left w:w="65" w:type="dxa"/>
            </w:tcMar>
            <w:vAlign w:val="center"/>
          </w:tcPr>
          <w:p w14:paraId="05A15B8F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</w:pPr>
            <w:r w:rsidRPr="005076CC"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  <w:t>-   €</w:t>
            </w:r>
          </w:p>
        </w:tc>
        <w:tc>
          <w:tcPr>
            <w:tcW w:w="3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2E74B5" w:themeFill="accent1" w:themeFillShade="BF"/>
            <w:tcMar>
              <w:left w:w="65" w:type="dxa"/>
            </w:tcMar>
            <w:vAlign w:val="center"/>
          </w:tcPr>
          <w:p w14:paraId="1A423167" w14:textId="77777777" w:rsidR="005076CC" w:rsidRPr="005076CC" w:rsidRDefault="005076CC" w:rsidP="00DF32DD">
            <w:pPr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</w:pPr>
            <w:r w:rsidRPr="005076CC"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  <w:t>TOTAL RECETTES</w:t>
            </w:r>
          </w:p>
        </w:tc>
        <w:tc>
          <w:tcPr>
            <w:tcW w:w="175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2E74B5" w:themeFill="accent1" w:themeFillShade="BF"/>
            <w:tcMar>
              <w:left w:w="65" w:type="dxa"/>
            </w:tcMar>
            <w:vAlign w:val="center"/>
          </w:tcPr>
          <w:p w14:paraId="786DF596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</w:pPr>
            <w:r w:rsidRPr="005076CC"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  <w:t xml:space="preserve">-   € </w:t>
            </w:r>
          </w:p>
        </w:tc>
      </w:tr>
      <w:tr w:rsidR="005076CC" w:rsidRPr="005076CC" w14:paraId="76DD4015" w14:textId="77777777" w:rsidTr="00B2628B">
        <w:trPr>
          <w:trHeight w:val="460"/>
        </w:trPr>
        <w:tc>
          <w:tcPr>
            <w:tcW w:w="34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40046884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86- Contributions volontaires</w:t>
            </w:r>
          </w:p>
        </w:tc>
        <w:tc>
          <w:tcPr>
            <w:tcW w:w="1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042A623A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>-   €</w:t>
            </w:r>
          </w:p>
        </w:tc>
        <w:tc>
          <w:tcPr>
            <w:tcW w:w="3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69070F7A" w14:textId="77777777" w:rsidR="005076CC" w:rsidRPr="005076CC" w:rsidRDefault="005076CC" w:rsidP="00DF32DD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75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tcMar>
              <w:left w:w="65" w:type="dxa"/>
            </w:tcMar>
            <w:vAlign w:val="center"/>
          </w:tcPr>
          <w:p w14:paraId="4EE9B54E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5076CC">
              <w:rPr>
                <w:rFonts w:asciiTheme="minorHAnsi" w:hAnsiTheme="minorHAnsi" w:cstheme="minorHAnsi"/>
                <w:szCs w:val="22"/>
              </w:rPr>
              <w:t xml:space="preserve">-   € </w:t>
            </w:r>
          </w:p>
        </w:tc>
      </w:tr>
      <w:tr w:rsidR="005076CC" w:rsidRPr="005076CC" w14:paraId="64278784" w14:textId="77777777" w:rsidTr="00B2628B">
        <w:trPr>
          <w:trHeight w:val="861"/>
        </w:trPr>
        <w:tc>
          <w:tcPr>
            <w:tcW w:w="3468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2E74B5" w:themeFill="accent1" w:themeFillShade="BF"/>
            <w:tcMar>
              <w:left w:w="65" w:type="dxa"/>
            </w:tcMar>
            <w:vAlign w:val="center"/>
          </w:tcPr>
          <w:p w14:paraId="20F06229" w14:textId="77777777" w:rsidR="005076CC" w:rsidRPr="005076CC" w:rsidRDefault="005076CC" w:rsidP="00DF32DD">
            <w:pPr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</w:pPr>
            <w:r w:rsidRPr="005076CC"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  <w:t>TOTAL DEPENSES ET CONTRIBUTIONS VOLONTAIRES</w:t>
            </w:r>
          </w:p>
        </w:tc>
        <w:tc>
          <w:tcPr>
            <w:tcW w:w="1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2E74B5" w:themeFill="accent1" w:themeFillShade="BF"/>
            <w:tcMar>
              <w:left w:w="65" w:type="dxa"/>
            </w:tcMar>
            <w:vAlign w:val="center"/>
          </w:tcPr>
          <w:p w14:paraId="40F2948A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</w:pPr>
          </w:p>
          <w:p w14:paraId="35393D36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</w:pPr>
            <w:r w:rsidRPr="005076CC"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  <w:t>-   €</w:t>
            </w:r>
          </w:p>
        </w:tc>
        <w:tc>
          <w:tcPr>
            <w:tcW w:w="369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2E74B5" w:themeFill="accent1" w:themeFillShade="BF"/>
            <w:tcMar>
              <w:left w:w="65" w:type="dxa"/>
            </w:tcMar>
            <w:vAlign w:val="center"/>
          </w:tcPr>
          <w:p w14:paraId="6FEE1A9A" w14:textId="77777777" w:rsidR="005076CC" w:rsidRPr="005076CC" w:rsidRDefault="005076CC" w:rsidP="00DF32DD">
            <w:pPr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</w:pPr>
            <w:r w:rsidRPr="005076CC"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  <w:t>TOTAL RECETTES ET CONTREPARTIE, CONTRIBUTIONS À TITRE GRATUIT</w:t>
            </w:r>
          </w:p>
        </w:tc>
        <w:tc>
          <w:tcPr>
            <w:tcW w:w="175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2E74B5" w:themeFill="accent1" w:themeFillShade="BF"/>
            <w:tcMar>
              <w:left w:w="65" w:type="dxa"/>
            </w:tcMar>
            <w:vAlign w:val="center"/>
          </w:tcPr>
          <w:p w14:paraId="1C7F8BEB" w14:textId="77777777" w:rsidR="005076CC" w:rsidRPr="005076CC" w:rsidRDefault="005076CC" w:rsidP="00DF32DD">
            <w:pPr>
              <w:jc w:val="right"/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</w:pPr>
            <w:r w:rsidRPr="005076CC"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  <w:t>-   €</w:t>
            </w:r>
          </w:p>
        </w:tc>
      </w:tr>
    </w:tbl>
    <w:p w14:paraId="5B86C84A" w14:textId="77777777" w:rsidR="005076CC" w:rsidRDefault="005076CC" w:rsidP="005076CC">
      <w:pPr>
        <w:rPr>
          <w:rFonts w:asciiTheme="minorHAnsi" w:hAnsiTheme="minorHAnsi" w:cstheme="minorHAnsi"/>
          <w:szCs w:val="22"/>
        </w:rPr>
      </w:pPr>
    </w:p>
    <w:p w14:paraId="5CBEA9F4" w14:textId="77777777" w:rsidR="00346565" w:rsidRPr="005076CC" w:rsidRDefault="00346565" w:rsidP="005076CC">
      <w:pPr>
        <w:rPr>
          <w:rFonts w:asciiTheme="minorHAnsi" w:hAnsiTheme="minorHAnsi" w:cstheme="minorHAnsi"/>
          <w:szCs w:val="22"/>
        </w:rPr>
      </w:pPr>
    </w:p>
    <w:p w14:paraId="198AE523" w14:textId="77777777" w:rsidR="00771870" w:rsidRPr="005076CC" w:rsidRDefault="00771870" w:rsidP="00771870">
      <w:pPr>
        <w:shd w:val="clear" w:color="auto" w:fill="2E74B5" w:themeFill="accent1" w:themeFillShade="BF"/>
        <w:ind w:left="-426" w:right="-286"/>
        <w:jc w:val="center"/>
        <w:rPr>
          <w:rFonts w:asciiTheme="minorHAnsi" w:hAnsiTheme="minorHAnsi" w:cstheme="minorHAnsi"/>
          <w:b/>
          <w:i/>
          <w:szCs w:val="22"/>
        </w:rPr>
      </w:pPr>
      <w:r w:rsidRPr="005076CC">
        <w:rPr>
          <w:rFonts w:asciiTheme="minorHAnsi" w:hAnsiTheme="minorHAnsi" w:cstheme="minorHAnsi"/>
          <w:b/>
          <w:color w:val="FFFFFF" w:themeColor="background1"/>
          <w:szCs w:val="22"/>
        </w:rPr>
        <w:t xml:space="preserve">BUDGET </w:t>
      </w:r>
      <w:r>
        <w:rPr>
          <w:rFonts w:asciiTheme="minorHAnsi" w:hAnsiTheme="minorHAnsi" w:cstheme="minorHAnsi"/>
          <w:b/>
          <w:color w:val="FFFFFF" w:themeColor="background1"/>
          <w:szCs w:val="22"/>
        </w:rPr>
        <w:t xml:space="preserve">ET FINANCEMENT </w:t>
      </w:r>
      <w:r w:rsidR="00B0108D">
        <w:rPr>
          <w:rFonts w:asciiTheme="minorHAnsi" w:hAnsiTheme="minorHAnsi" w:cstheme="minorHAnsi"/>
          <w:b/>
          <w:color w:val="FFFFFF" w:themeColor="background1"/>
          <w:szCs w:val="22"/>
        </w:rPr>
        <w:t>CAF</w:t>
      </w:r>
    </w:p>
    <w:p w14:paraId="00852DFC" w14:textId="77777777" w:rsidR="00771870" w:rsidRDefault="00771870" w:rsidP="005076CC">
      <w:pPr>
        <w:rPr>
          <w:rFonts w:asciiTheme="minorHAnsi" w:hAnsiTheme="minorHAnsi" w:cstheme="minorHAnsi"/>
          <w:bCs/>
          <w:iCs/>
          <w:szCs w:val="22"/>
        </w:rPr>
      </w:pPr>
    </w:p>
    <w:tbl>
      <w:tblPr>
        <w:tblStyle w:val="Grilledutableau"/>
        <w:tblpPr w:leftFromText="141" w:rightFromText="141" w:vertAnchor="text" w:horzAnchor="margin" w:tblpX="-431" w:tblpY="129"/>
        <w:tblW w:w="10485" w:type="dxa"/>
        <w:tblLook w:val="04A0" w:firstRow="1" w:lastRow="0" w:firstColumn="1" w:lastColumn="0" w:noHBand="0" w:noVBand="1"/>
      </w:tblPr>
      <w:tblGrid>
        <w:gridCol w:w="2426"/>
        <w:gridCol w:w="2405"/>
        <w:gridCol w:w="2819"/>
        <w:gridCol w:w="2835"/>
      </w:tblGrid>
      <w:tr w:rsidR="00346565" w14:paraId="5380362D" w14:textId="77777777" w:rsidTr="00346565">
        <w:tc>
          <w:tcPr>
            <w:tcW w:w="2426" w:type="dxa"/>
          </w:tcPr>
          <w:p w14:paraId="1041CDDA" w14:textId="77777777" w:rsidR="00346565" w:rsidRDefault="00346565" w:rsidP="00346565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405" w:type="dxa"/>
            <w:shd w:val="clear" w:color="auto" w:fill="2E74B5" w:themeFill="accent1" w:themeFillShade="BF"/>
          </w:tcPr>
          <w:p w14:paraId="4782EB9A" w14:textId="77777777" w:rsidR="00346565" w:rsidRPr="00346565" w:rsidRDefault="00346565" w:rsidP="00346565">
            <w:pPr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</w:pPr>
            <w:r w:rsidRPr="00346565"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  <w:t>Budget total du projet</w:t>
            </w:r>
          </w:p>
        </w:tc>
        <w:tc>
          <w:tcPr>
            <w:tcW w:w="2819" w:type="dxa"/>
            <w:shd w:val="clear" w:color="auto" w:fill="2E74B5" w:themeFill="accent1" w:themeFillShade="BF"/>
          </w:tcPr>
          <w:p w14:paraId="04955C43" w14:textId="77777777" w:rsidR="00346565" w:rsidRPr="00346565" w:rsidRDefault="00346565" w:rsidP="00346565">
            <w:pPr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</w:pPr>
            <w:r w:rsidRPr="00346565"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  <w:t>Dont montant accordé FPT</w:t>
            </w:r>
          </w:p>
        </w:tc>
        <w:tc>
          <w:tcPr>
            <w:tcW w:w="2835" w:type="dxa"/>
            <w:shd w:val="clear" w:color="auto" w:fill="2E74B5" w:themeFill="accent1" w:themeFillShade="BF"/>
          </w:tcPr>
          <w:p w14:paraId="710121F2" w14:textId="77777777" w:rsidR="00346565" w:rsidRPr="00346565" w:rsidRDefault="00346565" w:rsidP="00346565">
            <w:pPr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</w:pPr>
            <w:r w:rsidRPr="00346565"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  <w:t>Autres financements CAF</w:t>
            </w:r>
          </w:p>
        </w:tc>
      </w:tr>
      <w:tr w:rsidR="00346565" w14:paraId="779CF4CE" w14:textId="77777777" w:rsidTr="00346565">
        <w:tc>
          <w:tcPr>
            <w:tcW w:w="2426" w:type="dxa"/>
            <w:shd w:val="clear" w:color="auto" w:fill="2E74B5" w:themeFill="accent1" w:themeFillShade="BF"/>
          </w:tcPr>
          <w:p w14:paraId="78AB4086" w14:textId="77777777" w:rsidR="00346565" w:rsidRPr="00346565" w:rsidRDefault="00346565" w:rsidP="00346565">
            <w:pPr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</w:pPr>
            <w:r w:rsidRPr="00346565"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  <w:t>INVESTISSEMENT</w:t>
            </w:r>
          </w:p>
        </w:tc>
        <w:tc>
          <w:tcPr>
            <w:tcW w:w="2405" w:type="dxa"/>
          </w:tcPr>
          <w:p w14:paraId="5CD74F43" w14:textId="77777777" w:rsidR="00346565" w:rsidRDefault="00346565" w:rsidP="00346565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19" w:type="dxa"/>
          </w:tcPr>
          <w:p w14:paraId="4B089D79" w14:textId="77777777" w:rsidR="00346565" w:rsidRDefault="00346565" w:rsidP="00346565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35" w:type="dxa"/>
          </w:tcPr>
          <w:p w14:paraId="248E0685" w14:textId="77777777" w:rsidR="00346565" w:rsidRDefault="00346565" w:rsidP="00346565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346565" w14:paraId="3E7083B8" w14:textId="77777777" w:rsidTr="00346565">
        <w:tc>
          <w:tcPr>
            <w:tcW w:w="2426" w:type="dxa"/>
            <w:shd w:val="clear" w:color="auto" w:fill="2E74B5" w:themeFill="accent1" w:themeFillShade="BF"/>
          </w:tcPr>
          <w:p w14:paraId="5B687088" w14:textId="77777777" w:rsidR="00346565" w:rsidRPr="00346565" w:rsidRDefault="00346565" w:rsidP="00346565">
            <w:pPr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</w:pPr>
            <w:r w:rsidRPr="00346565"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  <w:t>FONCTIONNEMENT</w:t>
            </w:r>
          </w:p>
        </w:tc>
        <w:tc>
          <w:tcPr>
            <w:tcW w:w="2405" w:type="dxa"/>
          </w:tcPr>
          <w:p w14:paraId="50B1E83F" w14:textId="77777777" w:rsidR="00346565" w:rsidRDefault="00346565" w:rsidP="00346565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19" w:type="dxa"/>
          </w:tcPr>
          <w:p w14:paraId="5427A6BB" w14:textId="77777777" w:rsidR="00346565" w:rsidRDefault="00346565" w:rsidP="00346565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35" w:type="dxa"/>
          </w:tcPr>
          <w:p w14:paraId="103438B7" w14:textId="77777777" w:rsidR="00346565" w:rsidRDefault="00346565" w:rsidP="00346565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  <w:tr w:rsidR="00346565" w14:paraId="445CCAEA" w14:textId="77777777" w:rsidTr="00346565">
        <w:tc>
          <w:tcPr>
            <w:tcW w:w="2426" w:type="dxa"/>
            <w:shd w:val="clear" w:color="auto" w:fill="2E74B5" w:themeFill="accent1" w:themeFillShade="BF"/>
          </w:tcPr>
          <w:p w14:paraId="7D7A0F5E" w14:textId="77777777" w:rsidR="00346565" w:rsidRPr="00346565" w:rsidRDefault="00346565" w:rsidP="00346565">
            <w:pPr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</w:pPr>
            <w:r w:rsidRPr="00346565">
              <w:rPr>
                <w:rFonts w:asciiTheme="minorHAnsi" w:hAnsiTheme="minorHAnsi" w:cstheme="minorHAnsi"/>
                <w:b/>
                <w:bCs/>
                <w:color w:val="FFFFFF" w:themeColor="background1"/>
                <w:szCs w:val="22"/>
              </w:rPr>
              <w:t>TOTAL</w:t>
            </w:r>
          </w:p>
        </w:tc>
        <w:tc>
          <w:tcPr>
            <w:tcW w:w="2405" w:type="dxa"/>
            <w:shd w:val="clear" w:color="auto" w:fill="BDD6EE" w:themeFill="accent1" w:themeFillTint="66"/>
          </w:tcPr>
          <w:p w14:paraId="4EAC8E12" w14:textId="77777777" w:rsidR="00346565" w:rsidRDefault="00346565" w:rsidP="00346565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19" w:type="dxa"/>
            <w:shd w:val="clear" w:color="auto" w:fill="BDD6EE" w:themeFill="accent1" w:themeFillTint="66"/>
          </w:tcPr>
          <w:p w14:paraId="4CD32B5E" w14:textId="77777777" w:rsidR="00346565" w:rsidRDefault="00346565" w:rsidP="00346565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835" w:type="dxa"/>
            <w:shd w:val="clear" w:color="auto" w:fill="BDD6EE" w:themeFill="accent1" w:themeFillTint="66"/>
          </w:tcPr>
          <w:p w14:paraId="5C33A564" w14:textId="77777777" w:rsidR="00346565" w:rsidRDefault="00346565" w:rsidP="00346565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36E147D4" w14:textId="77777777" w:rsidR="00346565" w:rsidRDefault="00346565" w:rsidP="005076CC">
      <w:pPr>
        <w:rPr>
          <w:rFonts w:asciiTheme="minorHAnsi" w:hAnsiTheme="minorHAnsi" w:cstheme="minorHAnsi"/>
          <w:bCs/>
          <w:iCs/>
          <w:szCs w:val="22"/>
        </w:rPr>
      </w:pPr>
    </w:p>
    <w:p w14:paraId="7B8D5B2A" w14:textId="77777777" w:rsidR="00346565" w:rsidRDefault="00346565" w:rsidP="005076CC">
      <w:pPr>
        <w:rPr>
          <w:rFonts w:asciiTheme="minorHAnsi" w:hAnsiTheme="minorHAnsi" w:cstheme="minorHAnsi"/>
          <w:bCs/>
          <w:iCs/>
          <w:szCs w:val="22"/>
        </w:rPr>
      </w:pPr>
    </w:p>
    <w:p w14:paraId="78EF6193" w14:textId="77777777" w:rsidR="00346565" w:rsidRDefault="00346565" w:rsidP="005076CC">
      <w:pPr>
        <w:rPr>
          <w:rFonts w:asciiTheme="minorHAnsi" w:hAnsiTheme="minorHAnsi" w:cstheme="minorHAnsi"/>
          <w:bCs/>
          <w:iCs/>
          <w:szCs w:val="22"/>
        </w:rPr>
      </w:pPr>
    </w:p>
    <w:sectPr w:rsidR="00346565" w:rsidSect="00C4083A">
      <w:pgSz w:w="11906" w:h="16838" w:code="9"/>
      <w:pgMar w:top="1276" w:right="851" w:bottom="851" w:left="1276" w:header="720" w:footer="45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B16EE0" w14:textId="77777777" w:rsidR="007F72EF" w:rsidRDefault="007F72EF">
      <w:r>
        <w:separator/>
      </w:r>
    </w:p>
  </w:endnote>
  <w:endnote w:type="continuationSeparator" w:id="0">
    <w:p w14:paraId="283AB323" w14:textId="77777777" w:rsidR="007F72EF" w:rsidRDefault="007F7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Optima Bold">
    <w:altName w:val="Courier New"/>
    <w:panose1 w:val="020B0604020202020204"/>
    <w:charset w:val="01"/>
    <w:family w:val="swiss"/>
    <w:pitch w:val="default"/>
  </w:font>
  <w:font w:name="Times">
    <w:altName w:val="Times"/>
    <w:panose1 w:val="00000500000000020000"/>
    <w:charset w:val="00"/>
    <w:family w:val="auto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tima">
    <w:altName w:val="Optima"/>
    <w:panose1 w:val="02000503060000020004"/>
    <w:charset w:val="00"/>
    <w:family w:val="auto"/>
    <w:pitch w:val="variable"/>
    <w:sig w:usb0="00000003" w:usb1="00000000" w:usb2="00000000" w:usb3="00000000" w:csb0="00000001" w:csb1="00000000"/>
  </w:font>
  <w:font w:name="Loptima">
    <w:altName w:val="Arial"/>
    <w:panose1 w:val="020B0604020202020204"/>
    <w:charset w:val="01"/>
    <w:family w:val="swiss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B4385B" w14:textId="77777777" w:rsidR="00DF32DD" w:rsidRPr="00BA6371" w:rsidRDefault="00DF32DD" w:rsidP="00774F20">
    <w:pPr>
      <w:pStyle w:val="Pieddepage"/>
      <w:pBdr>
        <w:top w:val="single" w:sz="4" w:space="1" w:color="4472C4"/>
      </w:pBdr>
      <w:tabs>
        <w:tab w:val="clear" w:pos="4536"/>
        <w:tab w:val="clear" w:pos="9072"/>
        <w:tab w:val="left" w:pos="1701"/>
        <w:tab w:val="left" w:pos="4820"/>
        <w:tab w:val="left" w:pos="8505"/>
      </w:tabs>
      <w:ind w:left="-567"/>
      <w:rPr>
        <w:rFonts w:asciiTheme="minorHAnsi" w:hAnsiTheme="minorHAnsi" w:cstheme="minorHAnsi"/>
      </w:rPr>
    </w:pPr>
    <w:r w:rsidRPr="00BA6371">
      <w:rPr>
        <w:rFonts w:asciiTheme="minorHAnsi" w:hAnsiTheme="minorHAnsi" w:cstheme="minorHAnsi"/>
      </w:rPr>
      <w:t xml:space="preserve">Caf de Guyane   </w:t>
    </w:r>
    <w:r w:rsidRPr="00BA6371">
      <w:rPr>
        <w:rFonts w:asciiTheme="minorHAnsi" w:hAnsiTheme="minorHAnsi" w:cstheme="minorHAnsi"/>
      </w:rPr>
      <w:tab/>
      <w:t>Service Action Socia</w:t>
    </w:r>
    <w:r>
      <w:rPr>
        <w:rFonts w:asciiTheme="minorHAnsi" w:hAnsiTheme="minorHAnsi" w:cstheme="minorHAnsi"/>
      </w:rPr>
      <w:t>le</w:t>
    </w:r>
    <w:r>
      <w:rPr>
        <w:rFonts w:asciiTheme="minorHAnsi" w:hAnsiTheme="minorHAnsi" w:cstheme="minorHAnsi"/>
      </w:rPr>
      <w:tab/>
      <w:t>Appel à Projet « F P &amp; T 202</w:t>
    </w:r>
    <w:r w:rsidR="00A46AB7">
      <w:rPr>
        <w:rFonts w:asciiTheme="minorHAnsi" w:hAnsiTheme="minorHAnsi" w:cstheme="minorHAnsi"/>
      </w:rPr>
      <w:t>2</w:t>
    </w:r>
    <w:r w:rsidRPr="00BA6371">
      <w:rPr>
        <w:rFonts w:asciiTheme="minorHAnsi" w:hAnsiTheme="minorHAnsi" w:cstheme="minorHAnsi"/>
      </w:rPr>
      <w:t xml:space="preserve"> »  </w:t>
    </w:r>
    <w:r w:rsidRPr="00BA6371">
      <w:rPr>
        <w:rFonts w:asciiTheme="minorHAnsi" w:hAnsiTheme="minorHAnsi" w:cstheme="minorHAnsi"/>
      </w:rPr>
      <w:tab/>
      <w:t xml:space="preserve">Page </w:t>
    </w:r>
    <w:r w:rsidRPr="00BA6371">
      <w:rPr>
        <w:rFonts w:asciiTheme="minorHAnsi" w:hAnsiTheme="minorHAnsi" w:cstheme="minorHAnsi"/>
        <w:b/>
      </w:rPr>
      <w:fldChar w:fldCharType="begin"/>
    </w:r>
    <w:r w:rsidRPr="00BA6371">
      <w:rPr>
        <w:rFonts w:asciiTheme="minorHAnsi" w:hAnsiTheme="minorHAnsi" w:cstheme="minorHAnsi"/>
        <w:b/>
      </w:rPr>
      <w:instrText>PAGE  \* Arabic  \* MERGEFORMAT</w:instrText>
    </w:r>
    <w:r w:rsidRPr="00BA6371">
      <w:rPr>
        <w:rFonts w:asciiTheme="minorHAnsi" w:hAnsiTheme="minorHAnsi" w:cstheme="minorHAnsi"/>
        <w:b/>
      </w:rPr>
      <w:fldChar w:fldCharType="separate"/>
    </w:r>
    <w:r w:rsidR="00A46AB7">
      <w:rPr>
        <w:rFonts w:asciiTheme="minorHAnsi" w:hAnsiTheme="minorHAnsi" w:cstheme="minorHAnsi"/>
        <w:b/>
        <w:noProof/>
      </w:rPr>
      <w:t>4</w:t>
    </w:r>
    <w:r w:rsidRPr="00BA6371">
      <w:rPr>
        <w:rFonts w:asciiTheme="minorHAnsi" w:hAnsiTheme="minorHAnsi" w:cstheme="minorHAnsi"/>
        <w:b/>
      </w:rPr>
      <w:fldChar w:fldCharType="end"/>
    </w:r>
    <w:r w:rsidRPr="00BA6371">
      <w:rPr>
        <w:rFonts w:asciiTheme="minorHAnsi" w:hAnsiTheme="minorHAnsi" w:cstheme="minorHAnsi"/>
      </w:rPr>
      <w:t xml:space="preserve"> sur </w:t>
    </w:r>
    <w:r w:rsidRPr="00BA6371">
      <w:rPr>
        <w:rFonts w:asciiTheme="minorHAnsi" w:hAnsiTheme="minorHAnsi" w:cstheme="minorHAnsi"/>
        <w:b/>
      </w:rPr>
      <w:fldChar w:fldCharType="begin"/>
    </w:r>
    <w:r w:rsidRPr="00BA6371">
      <w:rPr>
        <w:rFonts w:asciiTheme="minorHAnsi" w:hAnsiTheme="minorHAnsi" w:cstheme="minorHAnsi"/>
        <w:b/>
      </w:rPr>
      <w:instrText>NUMPAGES  \* Arabic  \* MERGEFORMAT</w:instrText>
    </w:r>
    <w:r w:rsidRPr="00BA6371">
      <w:rPr>
        <w:rFonts w:asciiTheme="minorHAnsi" w:hAnsiTheme="minorHAnsi" w:cstheme="minorHAnsi"/>
        <w:b/>
      </w:rPr>
      <w:fldChar w:fldCharType="separate"/>
    </w:r>
    <w:r w:rsidR="00A46AB7">
      <w:rPr>
        <w:rFonts w:asciiTheme="minorHAnsi" w:hAnsiTheme="minorHAnsi" w:cstheme="minorHAnsi"/>
        <w:b/>
        <w:noProof/>
      </w:rPr>
      <w:t>13</w:t>
    </w:r>
    <w:r w:rsidRPr="00BA6371">
      <w:rPr>
        <w:rFonts w:asciiTheme="minorHAnsi" w:hAnsiTheme="minorHAnsi" w:cstheme="minorHAnsi"/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356EF" w14:textId="3F0A8B2F" w:rsidR="00DF32DD" w:rsidRPr="00B468A1" w:rsidRDefault="00DF32DD" w:rsidP="00A97584">
    <w:pPr>
      <w:pStyle w:val="Pieddepage"/>
      <w:tabs>
        <w:tab w:val="clear" w:pos="4536"/>
        <w:tab w:val="clear" w:pos="9072"/>
        <w:tab w:val="left" w:pos="1701"/>
        <w:tab w:val="left" w:pos="4820"/>
        <w:tab w:val="left" w:pos="8364"/>
      </w:tabs>
      <w:ind w:left="-567"/>
      <w:rPr>
        <w:rFonts w:asciiTheme="minorHAnsi" w:hAnsiTheme="minorHAnsi" w:cstheme="minorHAnsi"/>
      </w:rPr>
    </w:pPr>
    <w:r w:rsidRPr="00B468A1">
      <w:rPr>
        <w:rFonts w:asciiTheme="minorHAnsi" w:hAnsiTheme="minorHAnsi" w:cstheme="minorHAnsi"/>
      </w:rPr>
      <w:t xml:space="preserve">Caf de Guyane   </w:t>
    </w:r>
    <w:r w:rsidRPr="00B468A1">
      <w:rPr>
        <w:rFonts w:asciiTheme="minorHAnsi" w:hAnsiTheme="minorHAnsi" w:cstheme="minorHAnsi"/>
      </w:rPr>
      <w:tab/>
      <w:t>Service Action Sociale</w:t>
    </w:r>
    <w:r w:rsidRPr="00B468A1">
      <w:rPr>
        <w:rFonts w:asciiTheme="minorHAnsi" w:hAnsiTheme="minorHAnsi" w:cstheme="minorHAnsi"/>
      </w:rPr>
      <w:tab/>
    </w:r>
    <w:r w:rsidR="00501CA3">
      <w:rPr>
        <w:rFonts w:asciiTheme="minorHAnsi" w:hAnsiTheme="minorHAnsi" w:cstheme="minorHAnsi"/>
      </w:rPr>
      <w:t>Bilan</w:t>
    </w:r>
    <w:r w:rsidRPr="00B468A1">
      <w:rPr>
        <w:rFonts w:asciiTheme="minorHAnsi" w:hAnsiTheme="minorHAnsi" w:cstheme="minorHAnsi"/>
      </w:rPr>
      <w:t xml:space="preserve"> « F P &amp; T </w:t>
    </w:r>
    <w:proofErr w:type="gramStart"/>
    <w:r w:rsidRPr="00B468A1">
      <w:rPr>
        <w:rFonts w:asciiTheme="minorHAnsi" w:hAnsiTheme="minorHAnsi" w:cstheme="minorHAnsi"/>
      </w:rPr>
      <w:t xml:space="preserve">»  </w:t>
    </w:r>
    <w:r w:rsidR="00501CA3">
      <w:rPr>
        <w:rFonts w:asciiTheme="minorHAnsi" w:hAnsiTheme="minorHAnsi" w:cstheme="minorHAnsi"/>
      </w:rPr>
      <w:t>2022</w:t>
    </w:r>
    <w:proofErr w:type="gramEnd"/>
    <w:r w:rsidRPr="00B468A1">
      <w:rPr>
        <w:rFonts w:asciiTheme="minorHAnsi" w:hAnsiTheme="minorHAnsi" w:cstheme="minorHAnsi"/>
      </w:rPr>
      <w:tab/>
      <w:t xml:space="preserve">Page </w:t>
    </w:r>
    <w:r w:rsidRPr="00B468A1">
      <w:rPr>
        <w:rFonts w:asciiTheme="minorHAnsi" w:hAnsiTheme="minorHAnsi" w:cstheme="minorHAnsi"/>
        <w:b/>
      </w:rPr>
      <w:fldChar w:fldCharType="begin"/>
    </w:r>
    <w:r w:rsidRPr="00B468A1">
      <w:rPr>
        <w:rFonts w:asciiTheme="minorHAnsi" w:hAnsiTheme="minorHAnsi" w:cstheme="minorHAnsi"/>
        <w:b/>
      </w:rPr>
      <w:instrText>PAGE  \* Arabic  \* MERGEFORMAT</w:instrText>
    </w:r>
    <w:r w:rsidRPr="00B468A1">
      <w:rPr>
        <w:rFonts w:asciiTheme="minorHAnsi" w:hAnsiTheme="minorHAnsi" w:cstheme="minorHAnsi"/>
        <w:b/>
      </w:rPr>
      <w:fldChar w:fldCharType="separate"/>
    </w:r>
    <w:r w:rsidR="00A46AB7">
      <w:rPr>
        <w:rFonts w:asciiTheme="minorHAnsi" w:hAnsiTheme="minorHAnsi" w:cstheme="minorHAnsi"/>
        <w:b/>
        <w:noProof/>
      </w:rPr>
      <w:t>7</w:t>
    </w:r>
    <w:r w:rsidRPr="00B468A1">
      <w:rPr>
        <w:rFonts w:asciiTheme="minorHAnsi" w:hAnsiTheme="minorHAnsi" w:cstheme="minorHAnsi"/>
        <w:b/>
      </w:rPr>
      <w:fldChar w:fldCharType="end"/>
    </w:r>
    <w:r w:rsidRPr="00B468A1">
      <w:rPr>
        <w:rFonts w:asciiTheme="minorHAnsi" w:hAnsiTheme="minorHAnsi" w:cstheme="minorHAnsi"/>
      </w:rPr>
      <w:t xml:space="preserve"> sur </w:t>
    </w:r>
    <w:r w:rsidRPr="00B468A1">
      <w:rPr>
        <w:rFonts w:asciiTheme="minorHAnsi" w:hAnsiTheme="minorHAnsi" w:cstheme="minorHAnsi"/>
        <w:b/>
      </w:rPr>
      <w:fldChar w:fldCharType="begin"/>
    </w:r>
    <w:r w:rsidRPr="00B468A1">
      <w:rPr>
        <w:rFonts w:asciiTheme="minorHAnsi" w:hAnsiTheme="minorHAnsi" w:cstheme="minorHAnsi"/>
        <w:b/>
      </w:rPr>
      <w:instrText>NUMPAGES  \* Arabic  \* MERGEFORMAT</w:instrText>
    </w:r>
    <w:r w:rsidRPr="00B468A1">
      <w:rPr>
        <w:rFonts w:asciiTheme="minorHAnsi" w:hAnsiTheme="minorHAnsi" w:cstheme="minorHAnsi"/>
        <w:b/>
      </w:rPr>
      <w:fldChar w:fldCharType="separate"/>
    </w:r>
    <w:r w:rsidR="00A46AB7">
      <w:rPr>
        <w:rFonts w:asciiTheme="minorHAnsi" w:hAnsiTheme="minorHAnsi" w:cstheme="minorHAnsi"/>
        <w:b/>
        <w:noProof/>
      </w:rPr>
      <w:t>13</w:t>
    </w:r>
    <w:r w:rsidRPr="00B468A1">
      <w:rPr>
        <w:rFonts w:asciiTheme="minorHAnsi" w:hAnsiTheme="minorHAnsi" w:cstheme="minorHAnsi"/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7331AA" w14:textId="77777777" w:rsidR="00DF32DD" w:rsidRDefault="00DF32DD">
    <w:pPr>
      <w:pStyle w:val="Pieddepage"/>
      <w:pBdr>
        <w:top w:val="single" w:sz="4" w:space="1" w:color="4472C4"/>
      </w:pBdr>
      <w:tabs>
        <w:tab w:val="left" w:pos="1701"/>
        <w:tab w:val="left" w:pos="3686"/>
        <w:tab w:val="left" w:pos="8505"/>
      </w:tabs>
      <w:jc w:val="right"/>
    </w:pPr>
    <w:r>
      <w:rPr>
        <w:rFonts w:asciiTheme="minorHAnsi" w:hAnsiTheme="minorHAnsi" w:cstheme="minorHAnsi"/>
      </w:rPr>
      <w:tab/>
      <w:t xml:space="preserve">Page </w:t>
    </w:r>
    <w:r>
      <w:rPr>
        <w:rFonts w:asciiTheme="minorHAnsi" w:hAnsiTheme="minorHAnsi" w:cstheme="minorHAnsi"/>
      </w:rPr>
      <w:fldChar w:fldCharType="begin"/>
    </w:r>
    <w:r>
      <w:instrText>PAGE</w:instrText>
    </w:r>
    <w:r>
      <w:fldChar w:fldCharType="separate"/>
    </w:r>
    <w:r w:rsidR="00A46AB7">
      <w:rPr>
        <w:noProof/>
      </w:rPr>
      <w:t>5</w:t>
    </w:r>
    <w:r>
      <w:fldChar w:fldCharType="end"/>
    </w:r>
    <w:r>
      <w:rPr>
        <w:rFonts w:asciiTheme="minorHAnsi" w:hAnsiTheme="minorHAnsi" w:cstheme="minorHAnsi"/>
      </w:rPr>
      <w:t xml:space="preserve"> sur </w:t>
    </w:r>
    <w:r>
      <w:rPr>
        <w:rFonts w:asciiTheme="minorHAnsi" w:hAnsiTheme="minorHAnsi" w:cstheme="minorHAnsi"/>
      </w:rPr>
      <w:fldChar w:fldCharType="begin"/>
    </w:r>
    <w:r>
      <w:instrText>NUMPAGES</w:instrText>
    </w:r>
    <w:r>
      <w:fldChar w:fldCharType="separate"/>
    </w:r>
    <w:r w:rsidR="00A46AB7">
      <w:rPr>
        <w:noProof/>
      </w:rPr>
      <w:t>13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08647" w14:textId="77777777" w:rsidR="00DF32DD" w:rsidRDefault="00DF32DD">
    <w:pPr>
      <w:pStyle w:val="Pieddepage"/>
      <w:pBdr>
        <w:top w:val="single" w:sz="4" w:space="1" w:color="4472C4"/>
      </w:pBdr>
      <w:tabs>
        <w:tab w:val="left" w:pos="1701"/>
        <w:tab w:val="left" w:pos="3686"/>
        <w:tab w:val="left" w:pos="8505"/>
      </w:tabs>
      <w:jc w:val="right"/>
    </w:pPr>
    <w:r>
      <w:rPr>
        <w:rFonts w:asciiTheme="minorHAnsi" w:hAnsiTheme="minorHAnsi" w:cstheme="minorHAnsi"/>
      </w:rPr>
      <w:tab/>
      <w:t xml:space="preserve">Page </w:t>
    </w:r>
    <w:r>
      <w:rPr>
        <w:rFonts w:asciiTheme="minorHAnsi" w:hAnsiTheme="minorHAnsi" w:cstheme="minorHAnsi"/>
      </w:rPr>
      <w:fldChar w:fldCharType="begin"/>
    </w:r>
    <w:r>
      <w:instrText>PAGE</w:instrText>
    </w:r>
    <w:r>
      <w:fldChar w:fldCharType="separate"/>
    </w:r>
    <w:r w:rsidR="00A46AB7">
      <w:rPr>
        <w:noProof/>
      </w:rPr>
      <w:t>9</w:t>
    </w:r>
    <w:r>
      <w:fldChar w:fldCharType="end"/>
    </w:r>
    <w:r>
      <w:rPr>
        <w:rFonts w:asciiTheme="minorHAnsi" w:hAnsiTheme="minorHAnsi" w:cstheme="minorHAnsi"/>
      </w:rPr>
      <w:t xml:space="preserve"> sur </w:t>
    </w:r>
    <w:r>
      <w:rPr>
        <w:rFonts w:asciiTheme="minorHAnsi" w:hAnsiTheme="minorHAnsi" w:cstheme="minorHAnsi"/>
      </w:rPr>
      <w:fldChar w:fldCharType="begin"/>
    </w:r>
    <w:r>
      <w:instrText>NUMPAGES</w:instrText>
    </w:r>
    <w:r>
      <w:fldChar w:fldCharType="separate"/>
    </w:r>
    <w:r w:rsidR="00A46AB7">
      <w:rPr>
        <w:noProof/>
      </w:rPr>
      <w:t>13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1CD4B8" w14:textId="77777777" w:rsidR="007F72EF" w:rsidRDefault="007F72EF">
      <w:r>
        <w:separator/>
      </w:r>
    </w:p>
  </w:footnote>
  <w:footnote w:type="continuationSeparator" w:id="0">
    <w:p w14:paraId="7FEB5EF0" w14:textId="77777777" w:rsidR="007F72EF" w:rsidRDefault="007F7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2ACB6" w14:textId="77777777" w:rsidR="00DF32DD" w:rsidRDefault="00DF32DD">
    <w:pPr>
      <w:pStyle w:val="En-tte"/>
      <w:ind w:left="-198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C4528" w14:textId="77777777" w:rsidR="00DF32DD" w:rsidRDefault="00DF32DD">
    <w:pPr>
      <w:pStyle w:val="En-tte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DADEDC8" wp14:editId="3487D7F1">
              <wp:simplePos x="0" y="0"/>
              <wp:positionH relativeFrom="column">
                <wp:posOffset>-572135</wp:posOffset>
              </wp:positionH>
              <wp:positionV relativeFrom="paragraph">
                <wp:posOffset>-128905</wp:posOffset>
              </wp:positionV>
              <wp:extent cx="1554480" cy="640080"/>
              <wp:effectExtent l="0" t="0" r="0" b="7620"/>
              <wp:wrapNone/>
              <wp:docPr id="8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54480" cy="640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BCC4E6">
                                <a:alpha val="50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F4D92B" w14:textId="77777777" w:rsidR="00DF32DD" w:rsidRDefault="00DF32DD" w:rsidP="00DA0F8A">
                          <w:pPr>
                            <w:pStyle w:val="Titre1"/>
                            <w:ind w:left="0"/>
                            <w:rPr>
                              <w:rFonts w:ascii="Arial" w:hAnsi="Arial"/>
                              <w:b/>
                              <w:i/>
                              <w:caps w:val="0"/>
                              <w:spacing w:val="0"/>
                              <w:sz w:val="2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pacing w:val="0"/>
                              <w:sz w:val="22"/>
                            </w:rPr>
                            <w:t>C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aps w:val="0"/>
                              <w:spacing w:val="0"/>
                              <w:sz w:val="22"/>
                            </w:rPr>
                            <w:t>aisse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aps w:val="0"/>
                              <w:spacing w:val="0"/>
                              <w:sz w:val="22"/>
                            </w:rPr>
                            <w:br/>
                            <w:t>d'Allocations</w:t>
                          </w:r>
                        </w:p>
                        <w:p w14:paraId="633C08DB" w14:textId="77777777" w:rsidR="00DF32DD" w:rsidRDefault="00DF32DD" w:rsidP="00DA0F8A">
                          <w:pPr>
                            <w:pStyle w:val="Titre1"/>
                            <w:ind w:left="0"/>
                            <w:rPr>
                              <w:rFonts w:ascii="Arial" w:hAnsi="Arial"/>
                              <w:i/>
                              <w:caps w:val="0"/>
                              <w:spacing w:val="0"/>
                              <w:sz w:val="2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caps w:val="0"/>
                              <w:spacing w:val="0"/>
                              <w:sz w:val="22"/>
                            </w:rPr>
                            <w:t>Familiales</w:t>
                          </w:r>
                          <w:r>
                            <w:rPr>
                              <w:rFonts w:ascii="Arial" w:hAnsi="Arial"/>
                              <w:i/>
                              <w:caps w:val="0"/>
                              <w:spacing w:val="0"/>
                              <w:sz w:val="22"/>
                            </w:rPr>
                            <w:t xml:space="preserve"> </w:t>
                          </w:r>
                        </w:p>
                        <w:p w14:paraId="112CA948" w14:textId="77777777" w:rsidR="00DF32DD" w:rsidRDefault="00DF32DD" w:rsidP="00DA0F8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ect w14:anchorId="1DADEDC8" id="Rectangle 21" o:spid="_x0000_s1028" style="position:absolute;margin-left:-45.05pt;margin-top:-10.15pt;width:122.4pt;height:50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" filled="f" fillcolor="#bcc4e6" stroked="f">
              <v:fill opacity="32896f"/>
              <v:textbox>
                <w:txbxContent>
                  <w:p w14:paraId="03F4D92B" w14:textId="77777777" w:rsidR="00DF32DD" w:rsidRDefault="00DF32DD" w:rsidP="00DA0F8A">
                    <w:pPr>
                      <w:pStyle w:val="Titre1"/>
                      <w:ind w:left="0"/>
                      <w:rPr>
                        <w:rFonts w:ascii="Arial" w:hAnsi="Arial"/>
                        <w:b/>
                        <w:i/>
                        <w:caps w:val="0"/>
                        <w:spacing w:val="0"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i/>
                        <w:spacing w:val="0"/>
                        <w:sz w:val="22"/>
                      </w:rPr>
                      <w:t>C</w:t>
                    </w:r>
                    <w:r>
                      <w:rPr>
                        <w:rFonts w:ascii="Arial" w:hAnsi="Arial"/>
                        <w:b/>
                        <w:i/>
                        <w:caps w:val="0"/>
                        <w:spacing w:val="0"/>
                        <w:sz w:val="22"/>
                      </w:rPr>
                      <w:t>aisse</w:t>
                    </w:r>
                    <w:r>
                      <w:rPr>
                        <w:rFonts w:ascii="Arial" w:hAnsi="Arial"/>
                        <w:b/>
                        <w:i/>
                        <w:caps w:val="0"/>
                        <w:spacing w:val="0"/>
                        <w:sz w:val="22"/>
                      </w:rPr>
                      <w:br/>
                      <w:t>d'Allocations</w:t>
                    </w:r>
                  </w:p>
                  <w:p w14:paraId="633C08DB" w14:textId="77777777" w:rsidR="00DF32DD" w:rsidRDefault="00DF32DD" w:rsidP="00DA0F8A">
                    <w:pPr>
                      <w:pStyle w:val="Titre1"/>
                      <w:ind w:left="0"/>
                      <w:rPr>
                        <w:rFonts w:ascii="Arial" w:hAnsi="Arial"/>
                        <w:i/>
                        <w:caps w:val="0"/>
                        <w:spacing w:val="0"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i/>
                        <w:caps w:val="0"/>
                        <w:spacing w:val="0"/>
                        <w:sz w:val="22"/>
                      </w:rPr>
                      <w:t>Familiales</w:t>
                    </w:r>
                    <w:r>
                      <w:rPr>
                        <w:rFonts w:ascii="Arial" w:hAnsi="Arial"/>
                        <w:i/>
                        <w:caps w:val="0"/>
                        <w:spacing w:val="0"/>
                        <w:sz w:val="22"/>
                      </w:rPr>
                      <w:t xml:space="preserve"> </w:t>
                    </w:r>
                  </w:p>
                  <w:p w14:paraId="112CA948" w14:textId="77777777" w:rsidR="00DF32DD" w:rsidRDefault="00DF32DD" w:rsidP="00DA0F8A"/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84EC93" w14:textId="77777777" w:rsidR="00DF32DD" w:rsidRDefault="00DF32DD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6A0C6F" w14:textId="77777777" w:rsidR="00DF32DD" w:rsidRDefault="00DF32D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4pt;height:11.4pt" o:bullet="t">
        <v:imagedata r:id="rId1" o:title="mso14CF"/>
      </v:shape>
    </w:pict>
  </w:numPicBullet>
  <w:numPicBullet w:numPicBulletId="1">
    <w:pict>
      <v:shape id="_x0000_i1037" type="#_x0000_t75" style="width:9.25pt;height:9.25pt" o:bullet="t">
        <v:imagedata r:id="rId2" o:title="BD10267_"/>
      </v:shape>
    </w:pict>
  </w:numPicBullet>
  <w:abstractNum w:abstractNumId="0" w15:restartNumberingAfterBreak="0">
    <w:nsid w:val="0000000B"/>
    <w:multiLevelType w:val="singleLevel"/>
    <w:tmpl w:val="0000000B"/>
    <w:name w:val="WW8Num11"/>
    <w:lvl w:ilvl="0">
      <w:numFmt w:val="bullet"/>
      <w:lvlText w:val=""/>
      <w:lvlJc w:val="left"/>
      <w:pPr>
        <w:tabs>
          <w:tab w:val="num" w:pos="0"/>
        </w:tabs>
        <w:ind w:left="720" w:hanging="360"/>
      </w:pPr>
      <w:rPr>
        <w:rFonts w:ascii="Wingdings 2" w:hAnsi="Wingdings 2" w:cs="Wingdings 2"/>
        <w:b w:val="0"/>
      </w:rPr>
    </w:lvl>
  </w:abstractNum>
  <w:abstractNum w:abstractNumId="1" w15:restartNumberingAfterBreak="0">
    <w:nsid w:val="087E7A10"/>
    <w:multiLevelType w:val="multilevel"/>
    <w:tmpl w:val="41DE4324"/>
    <w:lvl w:ilvl="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B14E71"/>
    <w:multiLevelType w:val="multilevel"/>
    <w:tmpl w:val="25105AD4"/>
    <w:lvl w:ilvl="0">
      <w:start w:val="2"/>
      <w:numFmt w:val="decimal"/>
      <w:isLgl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Titre2"/>
      <w:lvlText w:val=".%1.%2."/>
      <w:lvlJc w:val="left"/>
      <w:pPr>
        <w:tabs>
          <w:tab w:val="num" w:pos="1080"/>
        </w:tabs>
        <w:ind w:left="0" w:firstLine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 w15:restartNumberingAfterBreak="0">
    <w:nsid w:val="0F8F1994"/>
    <w:multiLevelType w:val="hybridMultilevel"/>
    <w:tmpl w:val="AA16BB76"/>
    <w:lvl w:ilvl="0" w:tplc="61A0D17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25C63"/>
    <w:multiLevelType w:val="multilevel"/>
    <w:tmpl w:val="41DE4324"/>
    <w:lvl w:ilvl="0">
      <w:start w:val="1"/>
      <w:numFmt w:val="bullet"/>
      <w:lvlText w:val="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D21BA4"/>
    <w:multiLevelType w:val="multilevel"/>
    <w:tmpl w:val="41DE4324"/>
    <w:lvl w:ilvl="0">
      <w:start w:val="1"/>
      <w:numFmt w:val="bullet"/>
      <w:lvlText w:val="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94535E"/>
    <w:multiLevelType w:val="multilevel"/>
    <w:tmpl w:val="06900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6C158F"/>
    <w:multiLevelType w:val="hybridMultilevel"/>
    <w:tmpl w:val="9D843A5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43825"/>
    <w:multiLevelType w:val="hybridMultilevel"/>
    <w:tmpl w:val="07B4DD68"/>
    <w:lvl w:ilvl="0" w:tplc="8CDC356E">
      <w:start w:val="1"/>
      <w:numFmt w:val="decimal"/>
      <w:lvlText w:val="%1."/>
      <w:lvlJc w:val="left"/>
      <w:pPr>
        <w:ind w:left="753" w:hanging="360"/>
      </w:pPr>
      <w:rPr>
        <w:b/>
        <w:sz w:val="26"/>
        <w:szCs w:val="26"/>
      </w:rPr>
    </w:lvl>
    <w:lvl w:ilvl="1" w:tplc="040C0019" w:tentative="1">
      <w:start w:val="1"/>
      <w:numFmt w:val="lowerLetter"/>
      <w:lvlText w:val="%2."/>
      <w:lvlJc w:val="left"/>
      <w:pPr>
        <w:ind w:left="1473" w:hanging="360"/>
      </w:pPr>
    </w:lvl>
    <w:lvl w:ilvl="2" w:tplc="040C001B" w:tentative="1">
      <w:start w:val="1"/>
      <w:numFmt w:val="lowerRoman"/>
      <w:lvlText w:val="%3."/>
      <w:lvlJc w:val="right"/>
      <w:pPr>
        <w:ind w:left="2193" w:hanging="180"/>
      </w:pPr>
    </w:lvl>
    <w:lvl w:ilvl="3" w:tplc="040C000F" w:tentative="1">
      <w:start w:val="1"/>
      <w:numFmt w:val="decimal"/>
      <w:lvlText w:val="%4."/>
      <w:lvlJc w:val="left"/>
      <w:pPr>
        <w:ind w:left="2913" w:hanging="360"/>
      </w:pPr>
    </w:lvl>
    <w:lvl w:ilvl="4" w:tplc="040C0019" w:tentative="1">
      <w:start w:val="1"/>
      <w:numFmt w:val="lowerLetter"/>
      <w:lvlText w:val="%5."/>
      <w:lvlJc w:val="left"/>
      <w:pPr>
        <w:ind w:left="3633" w:hanging="360"/>
      </w:pPr>
    </w:lvl>
    <w:lvl w:ilvl="5" w:tplc="040C001B" w:tentative="1">
      <w:start w:val="1"/>
      <w:numFmt w:val="lowerRoman"/>
      <w:lvlText w:val="%6."/>
      <w:lvlJc w:val="right"/>
      <w:pPr>
        <w:ind w:left="4353" w:hanging="180"/>
      </w:pPr>
    </w:lvl>
    <w:lvl w:ilvl="6" w:tplc="040C000F" w:tentative="1">
      <w:start w:val="1"/>
      <w:numFmt w:val="decimal"/>
      <w:lvlText w:val="%7."/>
      <w:lvlJc w:val="left"/>
      <w:pPr>
        <w:ind w:left="5073" w:hanging="360"/>
      </w:pPr>
    </w:lvl>
    <w:lvl w:ilvl="7" w:tplc="040C0019" w:tentative="1">
      <w:start w:val="1"/>
      <w:numFmt w:val="lowerLetter"/>
      <w:lvlText w:val="%8."/>
      <w:lvlJc w:val="left"/>
      <w:pPr>
        <w:ind w:left="5793" w:hanging="360"/>
      </w:pPr>
    </w:lvl>
    <w:lvl w:ilvl="8" w:tplc="040C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9" w15:restartNumberingAfterBreak="0">
    <w:nsid w:val="2CB37D96"/>
    <w:multiLevelType w:val="hybridMultilevel"/>
    <w:tmpl w:val="EC0E774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E44C2E"/>
    <w:multiLevelType w:val="multilevel"/>
    <w:tmpl w:val="41DE4324"/>
    <w:lvl w:ilvl="0">
      <w:start w:val="1"/>
      <w:numFmt w:val="bullet"/>
      <w:lvlText w:val=""/>
      <w:lvlJc w:val="left"/>
      <w:pPr>
        <w:tabs>
          <w:tab w:val="num" w:pos="1014"/>
        </w:tabs>
        <w:ind w:left="101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34"/>
        </w:tabs>
        <w:ind w:left="173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454"/>
        </w:tabs>
        <w:ind w:left="245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74"/>
        </w:tabs>
        <w:ind w:left="317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94"/>
        </w:tabs>
        <w:ind w:left="389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14"/>
        </w:tabs>
        <w:ind w:left="461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34"/>
        </w:tabs>
        <w:ind w:left="533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54"/>
        </w:tabs>
        <w:ind w:left="605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74"/>
        </w:tabs>
        <w:ind w:left="6774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9548D8"/>
    <w:multiLevelType w:val="multilevel"/>
    <w:tmpl w:val="B0289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3F5A8C"/>
    <w:multiLevelType w:val="hybridMultilevel"/>
    <w:tmpl w:val="2C3ED3D4"/>
    <w:lvl w:ilvl="0" w:tplc="BA2EF5C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0A28DF"/>
    <w:multiLevelType w:val="hybridMultilevel"/>
    <w:tmpl w:val="6B1EF0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986736"/>
    <w:multiLevelType w:val="multilevel"/>
    <w:tmpl w:val="41DE4324"/>
    <w:lvl w:ilvl="0">
      <w:start w:val="1"/>
      <w:numFmt w:val="bullet"/>
      <w:lvlText w:val="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892F95"/>
    <w:multiLevelType w:val="multilevel"/>
    <w:tmpl w:val="41DE4324"/>
    <w:lvl w:ilvl="0">
      <w:start w:val="1"/>
      <w:numFmt w:val="bullet"/>
      <w:lvlText w:val="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BBB2B6B"/>
    <w:multiLevelType w:val="hybridMultilevel"/>
    <w:tmpl w:val="A8A89E1C"/>
    <w:lvl w:ilvl="0" w:tplc="A7841EB2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298109C"/>
    <w:multiLevelType w:val="hybridMultilevel"/>
    <w:tmpl w:val="54C6B908"/>
    <w:lvl w:ilvl="0" w:tplc="A7841EB2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A5155F4"/>
    <w:multiLevelType w:val="multilevel"/>
    <w:tmpl w:val="8A267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C410D0"/>
    <w:multiLevelType w:val="hybridMultilevel"/>
    <w:tmpl w:val="52E8E102"/>
    <w:lvl w:ilvl="0" w:tplc="7EA27F4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1240C2"/>
    <w:multiLevelType w:val="multilevel"/>
    <w:tmpl w:val="25105518"/>
    <w:lvl w:ilvl="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1643D7"/>
    <w:multiLevelType w:val="hybridMultilevel"/>
    <w:tmpl w:val="16B8DAFE"/>
    <w:lvl w:ilvl="0" w:tplc="61A0D17C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F5828DD"/>
    <w:multiLevelType w:val="multilevel"/>
    <w:tmpl w:val="41DE4324"/>
    <w:lvl w:ilvl="0">
      <w:start w:val="1"/>
      <w:numFmt w:val="bullet"/>
      <w:lvlText w:val="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3313E50"/>
    <w:multiLevelType w:val="hybridMultilevel"/>
    <w:tmpl w:val="84BC931C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38C6CF5"/>
    <w:multiLevelType w:val="hybridMultilevel"/>
    <w:tmpl w:val="7A34B32A"/>
    <w:lvl w:ilvl="0" w:tplc="A7841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FA7857"/>
    <w:multiLevelType w:val="hybridMultilevel"/>
    <w:tmpl w:val="6972AE14"/>
    <w:lvl w:ilvl="0" w:tplc="A7841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1B7589"/>
    <w:multiLevelType w:val="hybridMultilevel"/>
    <w:tmpl w:val="14DA758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050A14"/>
    <w:multiLevelType w:val="hybridMultilevel"/>
    <w:tmpl w:val="14323D4E"/>
    <w:lvl w:ilvl="0" w:tplc="A7841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BF5DD6"/>
    <w:multiLevelType w:val="hybridMultilevel"/>
    <w:tmpl w:val="80664DF6"/>
    <w:lvl w:ilvl="0" w:tplc="CCCADD6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C41C25"/>
    <w:multiLevelType w:val="hybridMultilevel"/>
    <w:tmpl w:val="A3F8F992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66453960"/>
    <w:multiLevelType w:val="multilevel"/>
    <w:tmpl w:val="909E94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9757001"/>
    <w:multiLevelType w:val="multilevel"/>
    <w:tmpl w:val="41DE4324"/>
    <w:lvl w:ilvl="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0A0738A"/>
    <w:multiLevelType w:val="hybridMultilevel"/>
    <w:tmpl w:val="95EE39B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493E3E"/>
    <w:multiLevelType w:val="hybridMultilevel"/>
    <w:tmpl w:val="33966336"/>
    <w:lvl w:ilvl="0" w:tplc="A7841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28"/>
  </w:num>
  <w:num w:numId="4">
    <w:abstractNumId w:val="33"/>
  </w:num>
  <w:num w:numId="5">
    <w:abstractNumId w:val="3"/>
  </w:num>
  <w:num w:numId="6">
    <w:abstractNumId w:val="21"/>
  </w:num>
  <w:num w:numId="7">
    <w:abstractNumId w:val="17"/>
  </w:num>
  <w:num w:numId="8">
    <w:abstractNumId w:val="25"/>
  </w:num>
  <w:num w:numId="9">
    <w:abstractNumId w:val="24"/>
  </w:num>
  <w:num w:numId="10">
    <w:abstractNumId w:val="27"/>
  </w:num>
  <w:num w:numId="11">
    <w:abstractNumId w:val="16"/>
  </w:num>
  <w:num w:numId="12">
    <w:abstractNumId w:val="29"/>
  </w:num>
  <w:num w:numId="13">
    <w:abstractNumId w:val="26"/>
  </w:num>
  <w:num w:numId="14">
    <w:abstractNumId w:val="9"/>
  </w:num>
  <w:num w:numId="15">
    <w:abstractNumId w:val="23"/>
  </w:num>
  <w:num w:numId="16">
    <w:abstractNumId w:val="13"/>
  </w:num>
  <w:num w:numId="17">
    <w:abstractNumId w:val="32"/>
  </w:num>
  <w:num w:numId="18">
    <w:abstractNumId w:val="19"/>
  </w:num>
  <w:num w:numId="19">
    <w:abstractNumId w:val="8"/>
  </w:num>
  <w:num w:numId="20">
    <w:abstractNumId w:val="31"/>
  </w:num>
  <w:num w:numId="21">
    <w:abstractNumId w:val="11"/>
  </w:num>
  <w:num w:numId="22">
    <w:abstractNumId w:val="10"/>
  </w:num>
  <w:num w:numId="23">
    <w:abstractNumId w:val="14"/>
  </w:num>
  <w:num w:numId="24">
    <w:abstractNumId w:val="22"/>
  </w:num>
  <w:num w:numId="25">
    <w:abstractNumId w:val="5"/>
  </w:num>
  <w:num w:numId="26">
    <w:abstractNumId w:val="4"/>
  </w:num>
  <w:num w:numId="27">
    <w:abstractNumId w:val="1"/>
  </w:num>
  <w:num w:numId="28">
    <w:abstractNumId w:val="15"/>
  </w:num>
  <w:num w:numId="29">
    <w:abstractNumId w:val="18"/>
  </w:num>
  <w:num w:numId="30">
    <w:abstractNumId w:val="6"/>
  </w:num>
  <w:num w:numId="31">
    <w:abstractNumId w:val="20"/>
  </w:num>
  <w:num w:numId="32">
    <w:abstractNumId w:val="0"/>
  </w:num>
  <w:num w:numId="33">
    <w:abstractNumId w:val="30"/>
  </w:num>
  <w:num w:numId="34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80"/>
  <w:proofState w:spelling="clean" w:grammar="clean"/>
  <w:attachedTemplate r:id="rId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390"/>
    <w:rsid w:val="00001CE3"/>
    <w:rsid w:val="00002139"/>
    <w:rsid w:val="00003390"/>
    <w:rsid w:val="00003780"/>
    <w:rsid w:val="00013B35"/>
    <w:rsid w:val="00017F98"/>
    <w:rsid w:val="00030051"/>
    <w:rsid w:val="00033591"/>
    <w:rsid w:val="00036600"/>
    <w:rsid w:val="000402E4"/>
    <w:rsid w:val="00042935"/>
    <w:rsid w:val="000434BA"/>
    <w:rsid w:val="000507F3"/>
    <w:rsid w:val="00051907"/>
    <w:rsid w:val="00064270"/>
    <w:rsid w:val="0006724B"/>
    <w:rsid w:val="00076CA2"/>
    <w:rsid w:val="00077024"/>
    <w:rsid w:val="00084A92"/>
    <w:rsid w:val="00086FC2"/>
    <w:rsid w:val="00090D97"/>
    <w:rsid w:val="00095466"/>
    <w:rsid w:val="000A15BD"/>
    <w:rsid w:val="000A3680"/>
    <w:rsid w:val="000B0051"/>
    <w:rsid w:val="000B42E9"/>
    <w:rsid w:val="000B4391"/>
    <w:rsid w:val="000C019A"/>
    <w:rsid w:val="000C0F05"/>
    <w:rsid w:val="000C3721"/>
    <w:rsid w:val="000D169A"/>
    <w:rsid w:val="000D2927"/>
    <w:rsid w:val="000D34C2"/>
    <w:rsid w:val="000D6E16"/>
    <w:rsid w:val="000E1532"/>
    <w:rsid w:val="000E1805"/>
    <w:rsid w:val="000E1F5B"/>
    <w:rsid w:val="000E4BE5"/>
    <w:rsid w:val="000E663F"/>
    <w:rsid w:val="000F053D"/>
    <w:rsid w:val="000F78B2"/>
    <w:rsid w:val="00100C69"/>
    <w:rsid w:val="00100FC6"/>
    <w:rsid w:val="00101FD5"/>
    <w:rsid w:val="00102D07"/>
    <w:rsid w:val="00104C7A"/>
    <w:rsid w:val="00106F91"/>
    <w:rsid w:val="001113FB"/>
    <w:rsid w:val="00111555"/>
    <w:rsid w:val="00122427"/>
    <w:rsid w:val="00124462"/>
    <w:rsid w:val="0012586C"/>
    <w:rsid w:val="00125BFC"/>
    <w:rsid w:val="00127A29"/>
    <w:rsid w:val="00136A5B"/>
    <w:rsid w:val="0014090B"/>
    <w:rsid w:val="00141F08"/>
    <w:rsid w:val="00143D3A"/>
    <w:rsid w:val="00151073"/>
    <w:rsid w:val="00154213"/>
    <w:rsid w:val="001556CB"/>
    <w:rsid w:val="001565C7"/>
    <w:rsid w:val="001635CC"/>
    <w:rsid w:val="00163D94"/>
    <w:rsid w:val="0016608C"/>
    <w:rsid w:val="00184D49"/>
    <w:rsid w:val="00186ED0"/>
    <w:rsid w:val="001947CC"/>
    <w:rsid w:val="001A0A05"/>
    <w:rsid w:val="001A0B1B"/>
    <w:rsid w:val="001A3EA5"/>
    <w:rsid w:val="001B0DBE"/>
    <w:rsid w:val="001B53FA"/>
    <w:rsid w:val="001B5C9A"/>
    <w:rsid w:val="001D5C41"/>
    <w:rsid w:val="001D7DB1"/>
    <w:rsid w:val="001E16EE"/>
    <w:rsid w:val="001E34B6"/>
    <w:rsid w:val="001E69E8"/>
    <w:rsid w:val="001F1BE6"/>
    <w:rsid w:val="001F2A24"/>
    <w:rsid w:val="001F7014"/>
    <w:rsid w:val="002033C9"/>
    <w:rsid w:val="00206031"/>
    <w:rsid w:val="002109FC"/>
    <w:rsid w:val="00210D02"/>
    <w:rsid w:val="002246A5"/>
    <w:rsid w:val="002259EA"/>
    <w:rsid w:val="002277B4"/>
    <w:rsid w:val="00235334"/>
    <w:rsid w:val="0023780F"/>
    <w:rsid w:val="00240861"/>
    <w:rsid w:val="00243211"/>
    <w:rsid w:val="00243C57"/>
    <w:rsid w:val="0024539A"/>
    <w:rsid w:val="00245A6F"/>
    <w:rsid w:val="00245DB5"/>
    <w:rsid w:val="0024737B"/>
    <w:rsid w:val="00247511"/>
    <w:rsid w:val="00247CB3"/>
    <w:rsid w:val="002502BE"/>
    <w:rsid w:val="002512F8"/>
    <w:rsid w:val="00251D4E"/>
    <w:rsid w:val="0025233B"/>
    <w:rsid w:val="002616B6"/>
    <w:rsid w:val="00263EAE"/>
    <w:rsid w:val="00275DAD"/>
    <w:rsid w:val="00276B4A"/>
    <w:rsid w:val="00277320"/>
    <w:rsid w:val="00286302"/>
    <w:rsid w:val="00287B6F"/>
    <w:rsid w:val="002908B0"/>
    <w:rsid w:val="0029203F"/>
    <w:rsid w:val="002A341C"/>
    <w:rsid w:val="002A49B1"/>
    <w:rsid w:val="002A5F7D"/>
    <w:rsid w:val="002B0F49"/>
    <w:rsid w:val="002B38AB"/>
    <w:rsid w:val="002B5BDD"/>
    <w:rsid w:val="002B5C98"/>
    <w:rsid w:val="002C1DD0"/>
    <w:rsid w:val="002C446A"/>
    <w:rsid w:val="002C5F09"/>
    <w:rsid w:val="002C6B20"/>
    <w:rsid w:val="002E0C26"/>
    <w:rsid w:val="002E24D9"/>
    <w:rsid w:val="002E3487"/>
    <w:rsid w:val="002E3CD4"/>
    <w:rsid w:val="002E7ECA"/>
    <w:rsid w:val="002F219F"/>
    <w:rsid w:val="002F2EE5"/>
    <w:rsid w:val="002F55FD"/>
    <w:rsid w:val="003026EA"/>
    <w:rsid w:val="00312E6A"/>
    <w:rsid w:val="0031521D"/>
    <w:rsid w:val="00316F40"/>
    <w:rsid w:val="00316F9B"/>
    <w:rsid w:val="00321D3C"/>
    <w:rsid w:val="0032301A"/>
    <w:rsid w:val="003305A4"/>
    <w:rsid w:val="00337728"/>
    <w:rsid w:val="00342696"/>
    <w:rsid w:val="00343670"/>
    <w:rsid w:val="00346565"/>
    <w:rsid w:val="00347EE1"/>
    <w:rsid w:val="00350413"/>
    <w:rsid w:val="00355668"/>
    <w:rsid w:val="0035603A"/>
    <w:rsid w:val="00364234"/>
    <w:rsid w:val="0036487E"/>
    <w:rsid w:val="00364B0E"/>
    <w:rsid w:val="003657AD"/>
    <w:rsid w:val="00366705"/>
    <w:rsid w:val="003855BB"/>
    <w:rsid w:val="003869B6"/>
    <w:rsid w:val="00386A2C"/>
    <w:rsid w:val="00390686"/>
    <w:rsid w:val="00391C6E"/>
    <w:rsid w:val="003963A6"/>
    <w:rsid w:val="003A0A5A"/>
    <w:rsid w:val="003A3DD7"/>
    <w:rsid w:val="003A6328"/>
    <w:rsid w:val="003A75F6"/>
    <w:rsid w:val="003B345A"/>
    <w:rsid w:val="003B68FE"/>
    <w:rsid w:val="003C77ED"/>
    <w:rsid w:val="003D12CA"/>
    <w:rsid w:val="003D296D"/>
    <w:rsid w:val="003D5461"/>
    <w:rsid w:val="003D6A85"/>
    <w:rsid w:val="003E65F3"/>
    <w:rsid w:val="003F3011"/>
    <w:rsid w:val="003F446B"/>
    <w:rsid w:val="003F7900"/>
    <w:rsid w:val="003F7BD9"/>
    <w:rsid w:val="00401FC3"/>
    <w:rsid w:val="004024BA"/>
    <w:rsid w:val="00403757"/>
    <w:rsid w:val="00406F8B"/>
    <w:rsid w:val="004117C7"/>
    <w:rsid w:val="00412EA4"/>
    <w:rsid w:val="00413215"/>
    <w:rsid w:val="00413BCA"/>
    <w:rsid w:val="0041581F"/>
    <w:rsid w:val="00421CE7"/>
    <w:rsid w:val="00422BD6"/>
    <w:rsid w:val="004322D2"/>
    <w:rsid w:val="00433E17"/>
    <w:rsid w:val="00440EA6"/>
    <w:rsid w:val="00441CFF"/>
    <w:rsid w:val="00446C37"/>
    <w:rsid w:val="004512A9"/>
    <w:rsid w:val="00453BBC"/>
    <w:rsid w:val="004546DE"/>
    <w:rsid w:val="00457997"/>
    <w:rsid w:val="00457E0D"/>
    <w:rsid w:val="00462C57"/>
    <w:rsid w:val="00463FFD"/>
    <w:rsid w:val="00465871"/>
    <w:rsid w:val="00466746"/>
    <w:rsid w:val="0047196C"/>
    <w:rsid w:val="0047596D"/>
    <w:rsid w:val="00483679"/>
    <w:rsid w:val="00483943"/>
    <w:rsid w:val="00483CEE"/>
    <w:rsid w:val="0049389C"/>
    <w:rsid w:val="00495809"/>
    <w:rsid w:val="004A009D"/>
    <w:rsid w:val="004B48B2"/>
    <w:rsid w:val="004C0032"/>
    <w:rsid w:val="004C5004"/>
    <w:rsid w:val="004C5259"/>
    <w:rsid w:val="004C6041"/>
    <w:rsid w:val="004C625C"/>
    <w:rsid w:val="004D3A5F"/>
    <w:rsid w:val="004D56ED"/>
    <w:rsid w:val="004F0605"/>
    <w:rsid w:val="004F52E7"/>
    <w:rsid w:val="00501CA3"/>
    <w:rsid w:val="00505153"/>
    <w:rsid w:val="005076CC"/>
    <w:rsid w:val="00514189"/>
    <w:rsid w:val="00515C5F"/>
    <w:rsid w:val="005165F5"/>
    <w:rsid w:val="00516645"/>
    <w:rsid w:val="00521BF8"/>
    <w:rsid w:val="00522327"/>
    <w:rsid w:val="005344C4"/>
    <w:rsid w:val="00541753"/>
    <w:rsid w:val="00544155"/>
    <w:rsid w:val="00545E1B"/>
    <w:rsid w:val="00552250"/>
    <w:rsid w:val="005659C3"/>
    <w:rsid w:val="0057313B"/>
    <w:rsid w:val="005751D0"/>
    <w:rsid w:val="00576E4F"/>
    <w:rsid w:val="00585B8B"/>
    <w:rsid w:val="00586D83"/>
    <w:rsid w:val="005A1015"/>
    <w:rsid w:val="005A3CD9"/>
    <w:rsid w:val="005B390D"/>
    <w:rsid w:val="005C0358"/>
    <w:rsid w:val="005C066A"/>
    <w:rsid w:val="005C1451"/>
    <w:rsid w:val="005D04B7"/>
    <w:rsid w:val="005D63AF"/>
    <w:rsid w:val="005E0159"/>
    <w:rsid w:val="005E212D"/>
    <w:rsid w:val="005E351F"/>
    <w:rsid w:val="005E6AAC"/>
    <w:rsid w:val="005E75ED"/>
    <w:rsid w:val="005E7650"/>
    <w:rsid w:val="005F4F51"/>
    <w:rsid w:val="005F5EAA"/>
    <w:rsid w:val="0060034B"/>
    <w:rsid w:val="00600AED"/>
    <w:rsid w:val="0060324C"/>
    <w:rsid w:val="006067F9"/>
    <w:rsid w:val="006114A6"/>
    <w:rsid w:val="00623F1F"/>
    <w:rsid w:val="00625E1A"/>
    <w:rsid w:val="00626118"/>
    <w:rsid w:val="00630789"/>
    <w:rsid w:val="00640BB2"/>
    <w:rsid w:val="0064385D"/>
    <w:rsid w:val="006440B2"/>
    <w:rsid w:val="00652C77"/>
    <w:rsid w:val="00655E4E"/>
    <w:rsid w:val="00657F01"/>
    <w:rsid w:val="00664997"/>
    <w:rsid w:val="00664C21"/>
    <w:rsid w:val="00672906"/>
    <w:rsid w:val="006745C1"/>
    <w:rsid w:val="00674859"/>
    <w:rsid w:val="00677E5E"/>
    <w:rsid w:val="0068237E"/>
    <w:rsid w:val="00685AA1"/>
    <w:rsid w:val="00691ABF"/>
    <w:rsid w:val="00692B34"/>
    <w:rsid w:val="006937E9"/>
    <w:rsid w:val="00693846"/>
    <w:rsid w:val="0069594F"/>
    <w:rsid w:val="006970D0"/>
    <w:rsid w:val="00697894"/>
    <w:rsid w:val="006A6873"/>
    <w:rsid w:val="006B0B3D"/>
    <w:rsid w:val="006B3304"/>
    <w:rsid w:val="006B6C6D"/>
    <w:rsid w:val="006B79D6"/>
    <w:rsid w:val="006B7F74"/>
    <w:rsid w:val="006C09FA"/>
    <w:rsid w:val="006D2D40"/>
    <w:rsid w:val="006D69DC"/>
    <w:rsid w:val="006D756B"/>
    <w:rsid w:val="006E0A43"/>
    <w:rsid w:val="006E2EFD"/>
    <w:rsid w:val="006E48A6"/>
    <w:rsid w:val="006E4D84"/>
    <w:rsid w:val="006E6D0C"/>
    <w:rsid w:val="006E7DD1"/>
    <w:rsid w:val="006F23B0"/>
    <w:rsid w:val="007021BF"/>
    <w:rsid w:val="007045F0"/>
    <w:rsid w:val="00707F56"/>
    <w:rsid w:val="00714CB1"/>
    <w:rsid w:val="007177F4"/>
    <w:rsid w:val="007206EB"/>
    <w:rsid w:val="007233F8"/>
    <w:rsid w:val="00727C7B"/>
    <w:rsid w:val="0073254A"/>
    <w:rsid w:val="00740EBE"/>
    <w:rsid w:val="00742B7C"/>
    <w:rsid w:val="00746507"/>
    <w:rsid w:val="00750413"/>
    <w:rsid w:val="007510C6"/>
    <w:rsid w:val="00751270"/>
    <w:rsid w:val="0075134E"/>
    <w:rsid w:val="0075224E"/>
    <w:rsid w:val="007536A1"/>
    <w:rsid w:val="00753E47"/>
    <w:rsid w:val="0075420C"/>
    <w:rsid w:val="0076646B"/>
    <w:rsid w:val="00771870"/>
    <w:rsid w:val="00774F20"/>
    <w:rsid w:val="007802FF"/>
    <w:rsid w:val="0078230D"/>
    <w:rsid w:val="00783881"/>
    <w:rsid w:val="007839BA"/>
    <w:rsid w:val="0078528B"/>
    <w:rsid w:val="007865F4"/>
    <w:rsid w:val="00791209"/>
    <w:rsid w:val="007920FF"/>
    <w:rsid w:val="00794742"/>
    <w:rsid w:val="00796004"/>
    <w:rsid w:val="00797FE6"/>
    <w:rsid w:val="007A17C0"/>
    <w:rsid w:val="007A6903"/>
    <w:rsid w:val="007B4EAD"/>
    <w:rsid w:val="007B608E"/>
    <w:rsid w:val="007C3C52"/>
    <w:rsid w:val="007C4850"/>
    <w:rsid w:val="007C589B"/>
    <w:rsid w:val="007D0936"/>
    <w:rsid w:val="007D4CB7"/>
    <w:rsid w:val="007D5FCD"/>
    <w:rsid w:val="007E23BB"/>
    <w:rsid w:val="007E2404"/>
    <w:rsid w:val="007F72EF"/>
    <w:rsid w:val="007F7ACB"/>
    <w:rsid w:val="00801ADF"/>
    <w:rsid w:val="008109D1"/>
    <w:rsid w:val="00811616"/>
    <w:rsid w:val="00814CFE"/>
    <w:rsid w:val="00815CF8"/>
    <w:rsid w:val="00816114"/>
    <w:rsid w:val="008233C0"/>
    <w:rsid w:val="008261B1"/>
    <w:rsid w:val="00827868"/>
    <w:rsid w:val="0083037E"/>
    <w:rsid w:val="008306AB"/>
    <w:rsid w:val="00835B93"/>
    <w:rsid w:val="008368DA"/>
    <w:rsid w:val="0085164B"/>
    <w:rsid w:val="00855459"/>
    <w:rsid w:val="0086023B"/>
    <w:rsid w:val="00860DA3"/>
    <w:rsid w:val="0086133D"/>
    <w:rsid w:val="00870FCB"/>
    <w:rsid w:val="00872A6B"/>
    <w:rsid w:val="00872AE1"/>
    <w:rsid w:val="008771DD"/>
    <w:rsid w:val="00885787"/>
    <w:rsid w:val="008861E7"/>
    <w:rsid w:val="0088771C"/>
    <w:rsid w:val="00887B47"/>
    <w:rsid w:val="0089244D"/>
    <w:rsid w:val="00894E7E"/>
    <w:rsid w:val="008972F8"/>
    <w:rsid w:val="008A16CD"/>
    <w:rsid w:val="008B263C"/>
    <w:rsid w:val="008B4A8F"/>
    <w:rsid w:val="008C11D5"/>
    <w:rsid w:val="008C1DAE"/>
    <w:rsid w:val="008C2553"/>
    <w:rsid w:val="008C5905"/>
    <w:rsid w:val="008C78E9"/>
    <w:rsid w:val="008D2296"/>
    <w:rsid w:val="008D3D93"/>
    <w:rsid w:val="008D4B4E"/>
    <w:rsid w:val="008E2F13"/>
    <w:rsid w:val="008E3ED1"/>
    <w:rsid w:val="008E4881"/>
    <w:rsid w:val="008E5BD5"/>
    <w:rsid w:val="008E6F5D"/>
    <w:rsid w:val="008F1157"/>
    <w:rsid w:val="008F7E82"/>
    <w:rsid w:val="008F7FF6"/>
    <w:rsid w:val="00901A6C"/>
    <w:rsid w:val="0090217D"/>
    <w:rsid w:val="00902E36"/>
    <w:rsid w:val="0090514D"/>
    <w:rsid w:val="00906578"/>
    <w:rsid w:val="00911944"/>
    <w:rsid w:val="00911BA5"/>
    <w:rsid w:val="0091296E"/>
    <w:rsid w:val="00915B34"/>
    <w:rsid w:val="009169FC"/>
    <w:rsid w:val="00925765"/>
    <w:rsid w:val="0093210C"/>
    <w:rsid w:val="00932C23"/>
    <w:rsid w:val="00935C32"/>
    <w:rsid w:val="00936F26"/>
    <w:rsid w:val="0093743A"/>
    <w:rsid w:val="00940F0E"/>
    <w:rsid w:val="0094349A"/>
    <w:rsid w:val="00951D8C"/>
    <w:rsid w:val="009539B9"/>
    <w:rsid w:val="0095446B"/>
    <w:rsid w:val="00962E6F"/>
    <w:rsid w:val="00965859"/>
    <w:rsid w:val="0096707E"/>
    <w:rsid w:val="00967371"/>
    <w:rsid w:val="00973E8D"/>
    <w:rsid w:val="00974527"/>
    <w:rsid w:val="00984E4E"/>
    <w:rsid w:val="00986250"/>
    <w:rsid w:val="00990EF7"/>
    <w:rsid w:val="00993504"/>
    <w:rsid w:val="00993D13"/>
    <w:rsid w:val="0099557D"/>
    <w:rsid w:val="00996E56"/>
    <w:rsid w:val="00997EDA"/>
    <w:rsid w:val="009A6C99"/>
    <w:rsid w:val="009B1733"/>
    <w:rsid w:val="009D0B45"/>
    <w:rsid w:val="009D4854"/>
    <w:rsid w:val="009E15EA"/>
    <w:rsid w:val="009E3052"/>
    <w:rsid w:val="009E436D"/>
    <w:rsid w:val="009F0CE1"/>
    <w:rsid w:val="009F485E"/>
    <w:rsid w:val="009F5AF7"/>
    <w:rsid w:val="009F6E5F"/>
    <w:rsid w:val="00A03993"/>
    <w:rsid w:val="00A04E0A"/>
    <w:rsid w:val="00A13DEF"/>
    <w:rsid w:val="00A16BC7"/>
    <w:rsid w:val="00A23107"/>
    <w:rsid w:val="00A241C6"/>
    <w:rsid w:val="00A27E4E"/>
    <w:rsid w:val="00A36B35"/>
    <w:rsid w:val="00A4004C"/>
    <w:rsid w:val="00A40C0D"/>
    <w:rsid w:val="00A44CFC"/>
    <w:rsid w:val="00A46349"/>
    <w:rsid w:val="00A46AB7"/>
    <w:rsid w:val="00A47D25"/>
    <w:rsid w:val="00A50976"/>
    <w:rsid w:val="00A52911"/>
    <w:rsid w:val="00A56CDA"/>
    <w:rsid w:val="00A61A65"/>
    <w:rsid w:val="00A66D68"/>
    <w:rsid w:val="00A66DE1"/>
    <w:rsid w:val="00A7226A"/>
    <w:rsid w:val="00A74730"/>
    <w:rsid w:val="00A76665"/>
    <w:rsid w:val="00A76DF6"/>
    <w:rsid w:val="00A8779B"/>
    <w:rsid w:val="00A90C12"/>
    <w:rsid w:val="00A90EF5"/>
    <w:rsid w:val="00A97584"/>
    <w:rsid w:val="00AA3559"/>
    <w:rsid w:val="00AA394C"/>
    <w:rsid w:val="00AB3386"/>
    <w:rsid w:val="00AB469C"/>
    <w:rsid w:val="00AC1AEE"/>
    <w:rsid w:val="00AC4C0A"/>
    <w:rsid w:val="00AC6105"/>
    <w:rsid w:val="00AC659C"/>
    <w:rsid w:val="00AD1460"/>
    <w:rsid w:val="00AD2003"/>
    <w:rsid w:val="00AD3C70"/>
    <w:rsid w:val="00AE03D0"/>
    <w:rsid w:val="00AE140E"/>
    <w:rsid w:val="00AE1EBC"/>
    <w:rsid w:val="00AE6A23"/>
    <w:rsid w:val="00AE743E"/>
    <w:rsid w:val="00AF0670"/>
    <w:rsid w:val="00AF0F4D"/>
    <w:rsid w:val="00AF13F1"/>
    <w:rsid w:val="00AF1EDB"/>
    <w:rsid w:val="00AF2472"/>
    <w:rsid w:val="00AF7C83"/>
    <w:rsid w:val="00B0108D"/>
    <w:rsid w:val="00B01766"/>
    <w:rsid w:val="00B01D40"/>
    <w:rsid w:val="00B05FD6"/>
    <w:rsid w:val="00B077BE"/>
    <w:rsid w:val="00B07883"/>
    <w:rsid w:val="00B07A2D"/>
    <w:rsid w:val="00B23CD9"/>
    <w:rsid w:val="00B2628B"/>
    <w:rsid w:val="00B3766F"/>
    <w:rsid w:val="00B468A1"/>
    <w:rsid w:val="00B60DF1"/>
    <w:rsid w:val="00B622B9"/>
    <w:rsid w:val="00B638DB"/>
    <w:rsid w:val="00B64AA9"/>
    <w:rsid w:val="00B70A0D"/>
    <w:rsid w:val="00B73D83"/>
    <w:rsid w:val="00B82C0E"/>
    <w:rsid w:val="00B82FD4"/>
    <w:rsid w:val="00B8773A"/>
    <w:rsid w:val="00B971F2"/>
    <w:rsid w:val="00BA3363"/>
    <w:rsid w:val="00BA470A"/>
    <w:rsid w:val="00BA5D02"/>
    <w:rsid w:val="00BA6371"/>
    <w:rsid w:val="00BA72C3"/>
    <w:rsid w:val="00BB519F"/>
    <w:rsid w:val="00BB70F1"/>
    <w:rsid w:val="00BC0098"/>
    <w:rsid w:val="00BC1860"/>
    <w:rsid w:val="00BC221A"/>
    <w:rsid w:val="00BD2892"/>
    <w:rsid w:val="00BD34BC"/>
    <w:rsid w:val="00BD6CF9"/>
    <w:rsid w:val="00BE0CCE"/>
    <w:rsid w:val="00BE112F"/>
    <w:rsid w:val="00BE14E2"/>
    <w:rsid w:val="00BF054E"/>
    <w:rsid w:val="00BF475B"/>
    <w:rsid w:val="00C01EE8"/>
    <w:rsid w:val="00C05154"/>
    <w:rsid w:val="00C059BB"/>
    <w:rsid w:val="00C06BFF"/>
    <w:rsid w:val="00C07642"/>
    <w:rsid w:val="00C17644"/>
    <w:rsid w:val="00C2383B"/>
    <w:rsid w:val="00C30E47"/>
    <w:rsid w:val="00C3212E"/>
    <w:rsid w:val="00C35C29"/>
    <w:rsid w:val="00C36606"/>
    <w:rsid w:val="00C37680"/>
    <w:rsid w:val="00C4083A"/>
    <w:rsid w:val="00C4589E"/>
    <w:rsid w:val="00C46158"/>
    <w:rsid w:val="00C61090"/>
    <w:rsid w:val="00C61A2E"/>
    <w:rsid w:val="00C62675"/>
    <w:rsid w:val="00C6408F"/>
    <w:rsid w:val="00C64497"/>
    <w:rsid w:val="00C73BD6"/>
    <w:rsid w:val="00C7500F"/>
    <w:rsid w:val="00C771EB"/>
    <w:rsid w:val="00C861C2"/>
    <w:rsid w:val="00C86FE8"/>
    <w:rsid w:val="00C875DA"/>
    <w:rsid w:val="00C92410"/>
    <w:rsid w:val="00C93625"/>
    <w:rsid w:val="00C93730"/>
    <w:rsid w:val="00C940B7"/>
    <w:rsid w:val="00C96393"/>
    <w:rsid w:val="00CA1C06"/>
    <w:rsid w:val="00CA26EF"/>
    <w:rsid w:val="00CA75D0"/>
    <w:rsid w:val="00CB0D3F"/>
    <w:rsid w:val="00CC43B9"/>
    <w:rsid w:val="00CC5271"/>
    <w:rsid w:val="00CC75E6"/>
    <w:rsid w:val="00CE38CD"/>
    <w:rsid w:val="00CF1DF2"/>
    <w:rsid w:val="00CF2C2F"/>
    <w:rsid w:val="00CF55AE"/>
    <w:rsid w:val="00CF6F25"/>
    <w:rsid w:val="00CF7607"/>
    <w:rsid w:val="00D01CCF"/>
    <w:rsid w:val="00D039F1"/>
    <w:rsid w:val="00D04666"/>
    <w:rsid w:val="00D05DB3"/>
    <w:rsid w:val="00D063CF"/>
    <w:rsid w:val="00D06AC1"/>
    <w:rsid w:val="00D20F30"/>
    <w:rsid w:val="00D20F8B"/>
    <w:rsid w:val="00D21C34"/>
    <w:rsid w:val="00D24F6E"/>
    <w:rsid w:val="00D27C3A"/>
    <w:rsid w:val="00D378BF"/>
    <w:rsid w:val="00D37FF4"/>
    <w:rsid w:val="00D41FBB"/>
    <w:rsid w:val="00D42140"/>
    <w:rsid w:val="00D4794D"/>
    <w:rsid w:val="00D52C58"/>
    <w:rsid w:val="00D56100"/>
    <w:rsid w:val="00D5794C"/>
    <w:rsid w:val="00D61898"/>
    <w:rsid w:val="00D61D22"/>
    <w:rsid w:val="00D70DAD"/>
    <w:rsid w:val="00D72A39"/>
    <w:rsid w:val="00D735AE"/>
    <w:rsid w:val="00D76ABB"/>
    <w:rsid w:val="00D778A6"/>
    <w:rsid w:val="00D80573"/>
    <w:rsid w:val="00D80CF2"/>
    <w:rsid w:val="00D80CF9"/>
    <w:rsid w:val="00D87C15"/>
    <w:rsid w:val="00D93080"/>
    <w:rsid w:val="00D9677F"/>
    <w:rsid w:val="00D97D93"/>
    <w:rsid w:val="00DA0F8A"/>
    <w:rsid w:val="00DA1EB4"/>
    <w:rsid w:val="00DA2871"/>
    <w:rsid w:val="00DA29D3"/>
    <w:rsid w:val="00DA6F89"/>
    <w:rsid w:val="00DB2AC0"/>
    <w:rsid w:val="00DB37F9"/>
    <w:rsid w:val="00DB3940"/>
    <w:rsid w:val="00DC07D4"/>
    <w:rsid w:val="00DC42EA"/>
    <w:rsid w:val="00DC7A24"/>
    <w:rsid w:val="00DD058C"/>
    <w:rsid w:val="00DD07E3"/>
    <w:rsid w:val="00DE70A8"/>
    <w:rsid w:val="00DF10E1"/>
    <w:rsid w:val="00DF32DD"/>
    <w:rsid w:val="00E02D0E"/>
    <w:rsid w:val="00E0398F"/>
    <w:rsid w:val="00E0591E"/>
    <w:rsid w:val="00E11D5F"/>
    <w:rsid w:val="00E12785"/>
    <w:rsid w:val="00E13549"/>
    <w:rsid w:val="00E15B4D"/>
    <w:rsid w:val="00E1781C"/>
    <w:rsid w:val="00E21FB9"/>
    <w:rsid w:val="00E24219"/>
    <w:rsid w:val="00E252F3"/>
    <w:rsid w:val="00E373F5"/>
    <w:rsid w:val="00E41BC5"/>
    <w:rsid w:val="00E47513"/>
    <w:rsid w:val="00E50C44"/>
    <w:rsid w:val="00E5137F"/>
    <w:rsid w:val="00E51868"/>
    <w:rsid w:val="00E534C3"/>
    <w:rsid w:val="00E537DD"/>
    <w:rsid w:val="00E54853"/>
    <w:rsid w:val="00E570DD"/>
    <w:rsid w:val="00E65808"/>
    <w:rsid w:val="00E65848"/>
    <w:rsid w:val="00E8004B"/>
    <w:rsid w:val="00E92EC6"/>
    <w:rsid w:val="00E93D3B"/>
    <w:rsid w:val="00E94232"/>
    <w:rsid w:val="00E97804"/>
    <w:rsid w:val="00EA15A4"/>
    <w:rsid w:val="00EA23CA"/>
    <w:rsid w:val="00EA2470"/>
    <w:rsid w:val="00EA3395"/>
    <w:rsid w:val="00EA3F53"/>
    <w:rsid w:val="00EA4B95"/>
    <w:rsid w:val="00EB065E"/>
    <w:rsid w:val="00EB0880"/>
    <w:rsid w:val="00EC0280"/>
    <w:rsid w:val="00EC6636"/>
    <w:rsid w:val="00ED2800"/>
    <w:rsid w:val="00ED7B45"/>
    <w:rsid w:val="00EF1801"/>
    <w:rsid w:val="00EF784D"/>
    <w:rsid w:val="00EF7DDC"/>
    <w:rsid w:val="00F006B9"/>
    <w:rsid w:val="00F035E7"/>
    <w:rsid w:val="00F04221"/>
    <w:rsid w:val="00F06707"/>
    <w:rsid w:val="00F13B68"/>
    <w:rsid w:val="00F17D90"/>
    <w:rsid w:val="00F21B7C"/>
    <w:rsid w:val="00F22134"/>
    <w:rsid w:val="00F24774"/>
    <w:rsid w:val="00F35D5B"/>
    <w:rsid w:val="00F40027"/>
    <w:rsid w:val="00F42D9F"/>
    <w:rsid w:val="00F44E9A"/>
    <w:rsid w:val="00F461F3"/>
    <w:rsid w:val="00F473D8"/>
    <w:rsid w:val="00F4762B"/>
    <w:rsid w:val="00F52F23"/>
    <w:rsid w:val="00F56F54"/>
    <w:rsid w:val="00F70D91"/>
    <w:rsid w:val="00F73F2A"/>
    <w:rsid w:val="00F74344"/>
    <w:rsid w:val="00F74770"/>
    <w:rsid w:val="00F7698C"/>
    <w:rsid w:val="00F76D02"/>
    <w:rsid w:val="00F83CD8"/>
    <w:rsid w:val="00F86F99"/>
    <w:rsid w:val="00F91A55"/>
    <w:rsid w:val="00F947EF"/>
    <w:rsid w:val="00F96221"/>
    <w:rsid w:val="00FA1616"/>
    <w:rsid w:val="00FA1FAA"/>
    <w:rsid w:val="00FA24DB"/>
    <w:rsid w:val="00FA322D"/>
    <w:rsid w:val="00FA436F"/>
    <w:rsid w:val="00FA6BBD"/>
    <w:rsid w:val="00FB0D35"/>
    <w:rsid w:val="00FB1390"/>
    <w:rsid w:val="00FB1919"/>
    <w:rsid w:val="00FB4DFC"/>
    <w:rsid w:val="00FB57B6"/>
    <w:rsid w:val="00FC39FB"/>
    <w:rsid w:val="00FC512E"/>
    <w:rsid w:val="00FD0E78"/>
    <w:rsid w:val="00FE3127"/>
    <w:rsid w:val="00FE7BBE"/>
    <w:rsid w:val="00FE7E8E"/>
    <w:rsid w:val="00FF0B2F"/>
    <w:rsid w:val="00FF0E94"/>
    <w:rsid w:val="00FF2427"/>
    <w:rsid w:val="00FF26FE"/>
    <w:rsid w:val="00FF7498"/>
    <w:rsid w:val="3981B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3F36AA"/>
  <w15:docId w15:val="{E95ED351-72C0-4152-A3B9-8114DE586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</w:rPr>
  </w:style>
  <w:style w:type="paragraph" w:styleId="Titre1">
    <w:name w:val="heading 1"/>
    <w:basedOn w:val="Normal"/>
    <w:next w:val="Normal"/>
    <w:link w:val="Titre1Car"/>
    <w:qFormat/>
    <w:pPr>
      <w:keepNext/>
      <w:spacing w:before="30"/>
      <w:ind w:left="454"/>
      <w:outlineLvl w:val="0"/>
    </w:pPr>
    <w:rPr>
      <w:rFonts w:ascii="B Optima Bold" w:eastAsia="Times" w:hAnsi="B Optima Bold"/>
      <w:caps/>
      <w:color w:val="FFFFFF"/>
      <w:spacing w:val="160"/>
      <w:sz w:val="32"/>
    </w:rPr>
  </w:style>
  <w:style w:type="paragraph" w:styleId="Titre2">
    <w:name w:val="heading 2"/>
    <w:aliases w:val="Titre 3.1"/>
    <w:basedOn w:val="Normal"/>
    <w:next w:val="Normal"/>
    <w:qFormat/>
    <w:pPr>
      <w:widowControl w:val="0"/>
      <w:numPr>
        <w:ilvl w:val="1"/>
        <w:numId w:val="1"/>
      </w:numPr>
      <w:spacing w:before="120" w:after="60"/>
      <w:outlineLvl w:val="1"/>
    </w:pPr>
    <w:rPr>
      <w:rFonts w:ascii="Arial" w:hAnsi="Arial"/>
      <w:b/>
      <w:i/>
      <w:sz w:val="24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b/>
      <w:smallCaps/>
      <w:sz w:val="32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sz w:val="3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E0C2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35C2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35C2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aliases w:val=" Car"/>
    <w:basedOn w:val="Normal"/>
    <w:semiHidden/>
    <w:rPr>
      <w:rFonts w:eastAsia="Times"/>
      <w:sz w:val="20"/>
    </w:rPr>
  </w:style>
  <w:style w:type="character" w:styleId="Appelnotedebasdep">
    <w:name w:val="footnote reference"/>
    <w:semiHidden/>
    <w:rPr>
      <w:vertAlign w:val="superscript"/>
    </w:r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customStyle="1" w:styleId="Corpsdelalettre">
    <w:name w:val="Corps de la lettre"/>
    <w:basedOn w:val="Normal"/>
    <w:pPr>
      <w:ind w:firstLine="851"/>
      <w:jc w:val="both"/>
    </w:pPr>
    <w:rPr>
      <w:rFonts w:ascii="Optima" w:hAnsi="Optima"/>
    </w:rPr>
  </w:style>
  <w:style w:type="character" w:styleId="Numrodepage">
    <w:name w:val="page number"/>
    <w:basedOn w:val="Policepardfaut"/>
    <w:semiHidden/>
  </w:style>
  <w:style w:type="paragraph" w:styleId="Signature">
    <w:name w:val="Signature"/>
    <w:basedOn w:val="Normal"/>
    <w:semiHidden/>
    <w:pPr>
      <w:ind w:left="4139"/>
    </w:pPr>
    <w:rPr>
      <w:rFonts w:ascii="Loptima" w:hAnsi="Loptima"/>
    </w:rPr>
  </w:style>
  <w:style w:type="paragraph" w:styleId="Retraitcorpsdetexte">
    <w:name w:val="Body Text Indent"/>
    <w:basedOn w:val="Normal"/>
    <w:semiHidden/>
    <w:pPr>
      <w:tabs>
        <w:tab w:val="left" w:pos="426"/>
      </w:tabs>
      <w:ind w:left="2127"/>
    </w:pPr>
    <w:rPr>
      <w:sz w:val="20"/>
    </w:rPr>
  </w:style>
  <w:style w:type="paragraph" w:styleId="Normalcentr">
    <w:name w:val="Block Text"/>
    <w:basedOn w:val="Normal"/>
    <w:semiHidden/>
    <w:pPr>
      <w:ind w:left="2127" w:right="-142"/>
    </w:pPr>
    <w:rPr>
      <w:sz w:val="24"/>
    </w:rPr>
  </w:style>
  <w:style w:type="character" w:customStyle="1" w:styleId="Titre1Car">
    <w:name w:val="Titre 1 Car"/>
    <w:link w:val="Titre1"/>
    <w:rsid w:val="00163D94"/>
    <w:rPr>
      <w:rFonts w:ascii="B Optima Bold" w:eastAsia="Times" w:hAnsi="B Optima Bold"/>
      <w:caps/>
      <w:color w:val="FFFFFF"/>
      <w:spacing w:val="160"/>
      <w:sz w:val="32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286302"/>
    <w:rPr>
      <w:sz w:val="22"/>
    </w:rPr>
  </w:style>
  <w:style w:type="table" w:styleId="Grilledutableau">
    <w:name w:val="Table Grid"/>
    <w:basedOn w:val="TableauNormal"/>
    <w:uiPriority w:val="59"/>
    <w:rsid w:val="00576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869B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A0A5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0A5A"/>
    <w:rPr>
      <w:rFonts w:ascii="Tahoma" w:hAnsi="Tahoma" w:cs="Tahoma"/>
      <w:sz w:val="16"/>
      <w:szCs w:val="16"/>
    </w:rPr>
  </w:style>
  <w:style w:type="character" w:customStyle="1" w:styleId="Titre5Car">
    <w:name w:val="Titre 5 Car"/>
    <w:basedOn w:val="Policepardfaut"/>
    <w:link w:val="Titre5"/>
    <w:uiPriority w:val="9"/>
    <w:semiHidden/>
    <w:rsid w:val="002E0C26"/>
    <w:rPr>
      <w:rFonts w:asciiTheme="majorHAnsi" w:eastAsiaTheme="majorEastAsia" w:hAnsiTheme="majorHAnsi" w:cstheme="majorBidi"/>
      <w:color w:val="1F4D78" w:themeColor="accent1" w:themeShade="7F"/>
      <w:sz w:val="22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E0C26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E0C26"/>
    <w:rPr>
      <w:sz w:val="16"/>
      <w:szCs w:val="16"/>
    </w:rPr>
  </w:style>
  <w:style w:type="paragraph" w:styleId="Notedefin">
    <w:name w:val="endnote text"/>
    <w:basedOn w:val="Normal"/>
    <w:link w:val="NotedefinCar"/>
    <w:semiHidden/>
    <w:rsid w:val="002E0C26"/>
    <w:rPr>
      <w:sz w:val="20"/>
    </w:rPr>
  </w:style>
  <w:style w:type="character" w:customStyle="1" w:styleId="NotedefinCar">
    <w:name w:val="Note de fin Car"/>
    <w:basedOn w:val="Policepardfaut"/>
    <w:link w:val="Notedefin"/>
    <w:semiHidden/>
    <w:rsid w:val="002E0C26"/>
  </w:style>
  <w:style w:type="character" w:customStyle="1" w:styleId="Titre7Car">
    <w:name w:val="Titre 7 Car"/>
    <w:basedOn w:val="Policepardfaut"/>
    <w:link w:val="Titre7"/>
    <w:uiPriority w:val="9"/>
    <w:semiHidden/>
    <w:rsid w:val="00C35C29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Titre9Car">
    <w:name w:val="Titre 9 Car"/>
    <w:basedOn w:val="Policepardfaut"/>
    <w:link w:val="Titre9"/>
    <w:uiPriority w:val="9"/>
    <w:semiHidden/>
    <w:rsid w:val="00C35C2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C35C29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C35C29"/>
    <w:rPr>
      <w:sz w:val="22"/>
    </w:rPr>
  </w:style>
  <w:style w:type="character" w:styleId="Marquedecommentaire">
    <w:name w:val="annotation reference"/>
    <w:semiHidden/>
    <w:rsid w:val="00C35C29"/>
    <w:rPr>
      <w:rFonts w:ascii="Times New Roman" w:hAnsi="Times New Roman" w:cs="Times New Roman" w:hint="default"/>
      <w:sz w:val="16"/>
      <w:szCs w:val="16"/>
    </w:rPr>
  </w:style>
  <w:style w:type="paragraph" w:styleId="NormalWeb">
    <w:name w:val="Normal (Web)"/>
    <w:basedOn w:val="Normal"/>
    <w:unhideWhenUsed/>
    <w:rsid w:val="00C35C29"/>
    <w:pPr>
      <w:suppressAutoHyphens/>
      <w:spacing w:before="280" w:after="119"/>
    </w:pPr>
    <w:rPr>
      <w:sz w:val="24"/>
    </w:rPr>
  </w:style>
  <w:style w:type="paragraph" w:customStyle="1" w:styleId="Default">
    <w:name w:val="Default"/>
    <w:rsid w:val="00B622B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table" w:styleId="Listeclaire-Accent5">
    <w:name w:val="Light List Accent 5"/>
    <w:basedOn w:val="TableauNormal"/>
    <w:uiPriority w:val="61"/>
    <w:rsid w:val="00B468A1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Trameclaire-Accent5">
    <w:name w:val="Light Shading Accent 5"/>
    <w:basedOn w:val="TableauNormal"/>
    <w:uiPriority w:val="60"/>
    <w:rsid w:val="00B468A1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character" w:styleId="Lienhypertexte">
    <w:name w:val="Hyperlink"/>
    <w:basedOn w:val="Policepardfaut"/>
    <w:uiPriority w:val="99"/>
    <w:unhideWhenUsed/>
    <w:rsid w:val="001E69E8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E69E8"/>
    <w:rPr>
      <w:color w:val="605E5C"/>
      <w:shd w:val="clear" w:color="auto" w:fill="E1DFDD"/>
    </w:rPr>
  </w:style>
  <w:style w:type="character" w:customStyle="1" w:styleId="LienInternet">
    <w:name w:val="Lien Internet"/>
    <w:basedOn w:val="Policepardfaut"/>
    <w:uiPriority w:val="99"/>
    <w:unhideWhenUsed/>
    <w:rsid w:val="00A47D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6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pdiva971\AA%20%20MODELES%20DE%20DOCUMENTS\Mod&#232;le%20note%20de%20servic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ompos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95000"/>
                <a:satMod val="300000"/>
              </a:schemeClr>
            </a:gs>
            <a:gs pos="12000">
              <a:schemeClr val="phClr">
                <a:tint val="50000"/>
                <a:shade val="90000"/>
                <a:satMod val="250000"/>
              </a:schemeClr>
            </a:gs>
            <a:gs pos="100000">
              <a:schemeClr val="phClr">
                <a:tint val="85000"/>
                <a:shade val="75000"/>
                <a:satMod val="1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75000"/>
                <a:shade val="95000"/>
                <a:satMod val="175000"/>
              </a:schemeClr>
            </a:gs>
            <a:gs pos="12000">
              <a:schemeClr val="phClr">
                <a:tint val="90000"/>
                <a:shade val="90000"/>
                <a:satMod val="150000"/>
              </a:schemeClr>
            </a:gs>
            <a:gs pos="100000">
              <a:schemeClr val="phClr">
                <a:tint val="100000"/>
                <a:shade val="75000"/>
                <a:satMod val="150000"/>
              </a:schemeClr>
            </a:gs>
          </a:gsLst>
          <a:lin ang="16200000" scaled="1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freezing" dir="t">
              <a:rot lat="0" lon="0" rev="6000000"/>
            </a:lightRig>
          </a:scene3d>
          <a:sp3d contourW="12700" prstMaterial="dkEdge">
            <a:bevelT w="44450" h="25400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E1E0F-2AB5-4B14-9703-FBA2F9645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F:\pdiva971\AA  MODELES DE DOCUMENTS\Modèle note de service.dot</Template>
  <TotalTime>0</TotalTime>
  <Pages>7</Pages>
  <Words>887</Words>
  <Characters>4881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caf971</Company>
  <LinksUpToDate>false</LinksUpToDate>
  <CharactersWithSpaces>5757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Jean-Michel HO-FONG-CHOY 973</cp:lastModifiedBy>
  <cp:revision>2</cp:revision>
  <cp:lastPrinted>2019-12-22T20:24:00Z</cp:lastPrinted>
  <dcterms:created xsi:type="dcterms:W3CDTF">2023-01-12T14:07:00Z</dcterms:created>
  <dcterms:modified xsi:type="dcterms:W3CDTF">2023-01-12T14:07:00Z</dcterms:modified>
</cp:coreProperties>
</file>