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mc:Ignorable="w14 w15 w16se w16cid w16 w16cex wp14">
  <w:body>
    <w:p w:rsidRPr="00C36606" w:rsidR="00FE7E8E" w:rsidP="00A40C0D" w:rsidRDefault="00D54185" w14:paraId="7E30A182" w14:textId="7C84866B">
      <w:pPr>
        <w:jc w:val="right"/>
        <w:rPr>
          <w:rFonts w:asciiTheme="minorHAnsi" w:hAnsiTheme="minorHAnsi" w:cstheme="minorHAnsi"/>
          <w:b/>
          <w:bCs/>
          <w:color w:val="538135" w:themeColor="accent6" w:themeShade="BF"/>
          <w:szCs w:val="22"/>
        </w:rPr>
      </w:pPr>
      <w:r w:rsidRPr="001E7543">
        <w:rPr>
          <w:rFonts w:asciiTheme="minorHAnsi" w:hAnsiTheme="minorHAnsi" w:cstheme="minorHAnsi"/>
          <w:b/>
          <w:noProof/>
          <w:sz w:val="40"/>
          <w:szCs w:val="22"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5D0E1C41" wp14:editId="526DF1C0">
                <wp:simplePos x="0" y="0"/>
                <wp:positionH relativeFrom="margin">
                  <wp:posOffset>3822175</wp:posOffset>
                </wp:positionH>
                <wp:positionV relativeFrom="paragraph">
                  <wp:posOffset>-291853</wp:posOffset>
                </wp:positionV>
                <wp:extent cx="2946400" cy="1407381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6400" cy="1407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54185" w:rsidR="00D54185" w:rsidP="00D54185" w:rsidRDefault="00D54185" w14:paraId="34A27749" w14:textId="5C51898A">
                            <w:pPr>
                              <w:jc w:val="center"/>
                              <w:rPr>
                                <w:rFonts w:ascii="Optima" w:hAnsi="Optima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Optima" w:hAnsi="Optima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Pr="00D54185">
                              <w:rPr>
                                <w:rFonts w:ascii="Optima" w:hAnsi="Optima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nnexe</w:t>
                            </w:r>
                            <w:proofErr w:type="gramEnd"/>
                            <w:r w:rsidRPr="00D54185">
                              <w:rPr>
                                <w:rFonts w:ascii="Optima" w:hAnsi="Optima"/>
                                <w:i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1</w:t>
                            </w:r>
                          </w:p>
                          <w:p w:rsidR="00D54185" w:rsidP="00D54185" w:rsidRDefault="00D54185" w14:paraId="47C384A0" w14:textId="77777777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E7543" w:rsidP="00D54185" w:rsidRDefault="00D54185" w14:paraId="3581BA97" w14:textId="07E06D08">
                            <w:pPr>
                              <w:jc w:val="center"/>
                              <w:rPr>
                                <w:rFonts w:ascii="Optima" w:hAnsi="Opti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4185">
                              <w:rPr>
                                <w:rFonts w:ascii="Optima" w:hAnsi="Opti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DOSSIER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54185">
                              <w:rPr>
                                <w:rFonts w:ascii="Optima" w:hAnsi="Opti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DE</w:t>
                            </w:r>
                            <w:r>
                              <w:rPr>
                                <w:rFonts w:ascii="Optima" w:hAnsi="Opti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54185">
                              <w:rPr>
                                <w:rFonts w:ascii="Optima" w:hAnsi="Optim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</w:p>
                          <w:p w:rsidRPr="00D54185" w:rsidR="00D54185" w:rsidP="00D54185" w:rsidRDefault="00D54185" w14:paraId="650CE6F4" w14:textId="01F6CFE0">
                            <w:pPr>
                              <w:jc w:val="center"/>
                              <w:rPr>
                                <w:rFonts w:ascii="Optima" w:hAnsi="Optima"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D54185">
                              <w:rPr>
                                <w:rFonts w:ascii="Optima" w:hAnsi="Optima"/>
                                <w:color w:val="FFFF00"/>
                                <w:sz w:val="24"/>
                                <w:szCs w:val="24"/>
                              </w:rPr>
                              <w:t>A transmettre avant le 08 mars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B35EDA0">
              <v:shapetype id="_x0000_t202" coordsize="21600,21600" o:spt="202" path="m,l,21600r21600,l21600,xe" w14:anchorId="5D0E1C41">
                <v:stroke joinstyle="miter"/>
                <v:path gradientshapeok="t" o:connecttype="rect"/>
              </v:shapetype>
              <v:shape id="Zone de texte 2" style="position:absolute;left:0;text-align:left;margin-left:300.95pt;margin-top:-23pt;width:232pt;height:110.8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">
                <v:textbox>
                  <w:txbxContent>
                    <w:p w:rsidRPr="00D54185" w:rsidR="00D54185" w:rsidP="00D54185" w:rsidRDefault="00D54185" w14:paraId="26C8D62E" w14:textId="5C51898A">
                      <w:pPr>
                        <w:jc w:val="center"/>
                        <w:rPr>
                          <w:rFonts w:ascii="Optima" w:hAnsi="Optima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Optima" w:hAnsi="Optima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Pr="00D54185">
                        <w:rPr>
                          <w:rFonts w:ascii="Optima" w:hAnsi="Optima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>nnexe</w:t>
                      </w:r>
                      <w:proofErr w:type="gramEnd"/>
                      <w:r w:rsidRPr="00D54185">
                        <w:rPr>
                          <w:rFonts w:ascii="Optima" w:hAnsi="Optima"/>
                          <w:i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1</w:t>
                      </w:r>
                    </w:p>
                    <w:p w:rsidR="00D54185" w:rsidP="00D54185" w:rsidRDefault="00D54185" w14:paraId="672A6659" w14:textId="77777777">
                      <w:pPr>
                        <w:jc w:val="center"/>
                        <w:rPr>
                          <w:rFonts w:ascii="Optima" w:hAnsi="Optim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E7543" w:rsidP="00D54185" w:rsidRDefault="00D54185" w14:paraId="7D30CDE2" w14:textId="07E06D08">
                      <w:pPr>
                        <w:jc w:val="center"/>
                        <w:rPr>
                          <w:rFonts w:ascii="Optima" w:hAnsi="Optim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54185">
                        <w:rPr>
                          <w:rFonts w:ascii="Optima" w:hAnsi="Optim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DOSSIER</w:t>
                      </w:r>
                      <w:r>
                        <w:rPr>
                          <w:rFonts w:ascii="Optima" w:hAnsi="Optim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D54185">
                        <w:rPr>
                          <w:rFonts w:ascii="Optima" w:hAnsi="Optim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DE</w:t>
                      </w:r>
                      <w:r>
                        <w:rPr>
                          <w:rFonts w:ascii="Optima" w:hAnsi="Optim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D54185">
                        <w:rPr>
                          <w:rFonts w:ascii="Optima" w:hAnsi="Optim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</w:p>
                    <w:p w:rsidRPr="00D54185" w:rsidR="00D54185" w:rsidP="00D54185" w:rsidRDefault="00D54185" w14:paraId="69D2A6AA" w14:textId="01F6CFE0">
                      <w:pPr>
                        <w:jc w:val="center"/>
                        <w:rPr>
                          <w:rFonts w:ascii="Optima" w:hAnsi="Optima"/>
                          <w:color w:val="FFFF00"/>
                          <w:sz w:val="24"/>
                          <w:szCs w:val="24"/>
                        </w:rPr>
                      </w:pPr>
                      <w:r w:rsidRPr="00D54185">
                        <w:rPr>
                          <w:rFonts w:ascii="Optima" w:hAnsi="Optima"/>
                          <w:color w:val="FFFF00"/>
                          <w:sz w:val="24"/>
                          <w:szCs w:val="24"/>
                        </w:rPr>
                        <w:t>A transmettre avant le 08 mars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7543" w:rsidR="001E7543">
        <w:rPr>
          <w:rFonts w:asciiTheme="minorHAnsi" w:hAnsiTheme="minorHAnsi" w:cstheme="minorHAnsi"/>
          <w:b/>
          <w:noProof/>
          <w:sz w:val="40"/>
          <w:szCs w:val="22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7511573D" wp14:editId="104FF40E">
                <wp:simplePos x="0" y="0"/>
                <wp:positionH relativeFrom="column">
                  <wp:posOffset>3647247</wp:posOffset>
                </wp:positionH>
                <wp:positionV relativeFrom="paragraph">
                  <wp:posOffset>-609904</wp:posOffset>
                </wp:positionV>
                <wp:extent cx="3284220" cy="2232660"/>
                <wp:effectExtent l="0" t="0" r="5080" b="254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220" cy="22326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60567AF">
              <v:rect id="Rectangle 10" style="position:absolute;margin-left:287.2pt;margin-top:-48pt;width:258.6pt;height:175.8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.25pt" w14:anchorId="68B7BF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"/>
            </w:pict>
          </mc:Fallback>
        </mc:AlternateContent>
      </w:r>
      <w:r w:rsidRPr="001E7543" w:rsidR="001E7543">
        <w:rPr>
          <w:rFonts w:asciiTheme="minorHAnsi" w:hAnsiTheme="minorHAnsi" w:cstheme="minorHAnsi"/>
          <w:b/>
          <w:noProof/>
          <w:sz w:val="40"/>
          <w:szCs w:val="22"/>
        </w:rPr>
        <w:drawing>
          <wp:anchor distT="0" distB="0" distL="114300" distR="114300" simplePos="0" relativeHeight="251660287" behindDoc="0" locked="0" layoutInCell="1" allowOverlap="1" wp14:anchorId="4B005293" wp14:editId="66527E1F">
            <wp:simplePos x="0" y="0"/>
            <wp:positionH relativeFrom="column">
              <wp:posOffset>-646430</wp:posOffset>
            </wp:positionH>
            <wp:positionV relativeFrom="paragraph">
              <wp:posOffset>-610235</wp:posOffset>
            </wp:positionV>
            <wp:extent cx="4298950" cy="2231390"/>
            <wp:effectExtent l="0" t="0" r="635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606" w:rsidR="00A40C0D">
        <w:rPr>
          <w:rFonts w:asciiTheme="minorHAnsi" w:hAnsiTheme="minorHAnsi" w:cstheme="minorHAnsi"/>
          <w:b/>
          <w:bCs/>
          <w:color w:val="538135" w:themeColor="accent6" w:themeShade="BF"/>
          <w:szCs w:val="22"/>
        </w:rPr>
        <w:t xml:space="preserve">ANNEXE </w:t>
      </w:r>
      <w:r w:rsidR="00677A8B">
        <w:rPr>
          <w:rFonts w:asciiTheme="minorHAnsi" w:hAnsiTheme="minorHAnsi" w:cstheme="minorHAnsi"/>
          <w:b/>
          <w:bCs/>
          <w:color w:val="538135" w:themeColor="accent6" w:themeShade="BF"/>
          <w:szCs w:val="22"/>
        </w:rPr>
        <w:t>1</w:t>
      </w:r>
    </w:p>
    <w:p w:rsidR="00816114" w:rsidP="00104C7A" w:rsidRDefault="00816114" w14:paraId="2AB0E1BA" w14:textId="603C187E">
      <w:pPr>
        <w:jc w:val="center"/>
        <w:rPr>
          <w:rFonts w:asciiTheme="minorHAnsi" w:hAnsiTheme="minorHAnsi" w:cstheme="minorHAnsi"/>
          <w:b/>
          <w:sz w:val="40"/>
          <w:szCs w:val="22"/>
        </w:rPr>
      </w:pPr>
    </w:p>
    <w:p w:rsidR="00141F08" w:rsidP="00104C7A" w:rsidRDefault="00141F08" w14:paraId="1AD48607" w14:textId="31895AEE">
      <w:pPr>
        <w:jc w:val="center"/>
        <w:rPr>
          <w:rFonts w:asciiTheme="minorHAnsi" w:hAnsiTheme="minorHAnsi" w:cstheme="minorHAnsi"/>
          <w:b/>
          <w:sz w:val="40"/>
          <w:szCs w:val="22"/>
        </w:rPr>
      </w:pPr>
    </w:p>
    <w:p w:rsidR="00141F08" w:rsidP="00104C7A" w:rsidRDefault="00141F08" w14:paraId="66266EC4" w14:textId="56657F32">
      <w:pPr>
        <w:jc w:val="center"/>
        <w:rPr>
          <w:rFonts w:asciiTheme="minorHAnsi" w:hAnsiTheme="minorHAnsi" w:cstheme="minorHAnsi"/>
          <w:b/>
          <w:sz w:val="40"/>
          <w:szCs w:val="22"/>
        </w:rPr>
      </w:pPr>
    </w:p>
    <w:p w:rsidR="00141F08" w:rsidP="00462C57" w:rsidRDefault="00141F08" w14:paraId="6B744631" w14:textId="3F7FCE0A">
      <w:pPr>
        <w:rPr>
          <w:rFonts w:asciiTheme="minorHAnsi" w:hAnsiTheme="minorHAnsi" w:cstheme="minorHAnsi"/>
          <w:b/>
          <w:sz w:val="40"/>
          <w:szCs w:val="22"/>
        </w:rPr>
      </w:pPr>
    </w:p>
    <w:p w:rsidR="001E7543" w:rsidP="00606125" w:rsidRDefault="001E7543" w14:paraId="19072B8A" w14:textId="77777777">
      <w:pPr>
        <w:shd w:val="clear" w:color="auto" w:fill="FDFDFD"/>
        <w:tabs>
          <w:tab w:val="left" w:pos="1276"/>
        </w:tabs>
        <w:spacing w:before="120" w:after="60" w:line="312" w:lineRule="atLeast"/>
        <w:ind w:left="993" w:hanging="426"/>
        <w:jc w:val="both"/>
        <w:rPr>
          <w:rFonts w:ascii="Roboto" w:hAnsi="Roboto"/>
          <w:color w:val="414856"/>
          <w:sz w:val="23"/>
          <w:szCs w:val="23"/>
        </w:rPr>
      </w:pPr>
    </w:p>
    <w:p w:rsidRPr="000A567A" w:rsidR="000A567A" w:rsidP="00606125" w:rsidRDefault="00606125" w14:paraId="160C433A" w14:textId="4733606E">
      <w:pPr>
        <w:shd w:val="clear" w:color="auto" w:fill="FDFDFD"/>
        <w:tabs>
          <w:tab w:val="left" w:pos="1276"/>
        </w:tabs>
        <w:spacing w:before="120" w:after="60" w:line="312" w:lineRule="atLeast"/>
        <w:ind w:left="993" w:hanging="426"/>
        <w:jc w:val="both"/>
        <w:rPr>
          <w:rFonts w:ascii="Roboto" w:hAnsi="Roboto"/>
          <w:color w:val="414856"/>
          <w:sz w:val="23"/>
          <w:szCs w:val="23"/>
        </w:rPr>
      </w:pPr>
      <w:r>
        <w:rPr>
          <w:rFonts w:ascii="Roboto" w:hAnsi="Roboto"/>
          <w:color w:val="414856"/>
          <w:sz w:val="23"/>
          <w:szCs w:val="23"/>
        </w:rPr>
        <w:t xml:space="preserve">Le </w:t>
      </w:r>
      <w:proofErr w:type="spellStart"/>
      <w:r>
        <w:rPr>
          <w:rFonts w:ascii="Roboto" w:hAnsi="Roboto"/>
          <w:color w:val="414856"/>
          <w:sz w:val="23"/>
          <w:szCs w:val="23"/>
        </w:rPr>
        <w:t>Fpt</w:t>
      </w:r>
      <w:proofErr w:type="spellEnd"/>
      <w:r w:rsidRPr="000A567A" w:rsidR="000A567A">
        <w:rPr>
          <w:rFonts w:ascii="Roboto" w:hAnsi="Roboto"/>
          <w:color w:val="414856"/>
          <w:sz w:val="23"/>
          <w:szCs w:val="23"/>
        </w:rPr>
        <w:t xml:space="preserve"> vise à la fois à :</w:t>
      </w:r>
    </w:p>
    <w:p w:rsidRPr="000A567A" w:rsidR="000A567A" w:rsidP="00606125" w:rsidRDefault="000A567A" w14:paraId="6F7BC2BD" w14:textId="77777777">
      <w:pPr>
        <w:numPr>
          <w:ilvl w:val="0"/>
          <w:numId w:val="34"/>
        </w:numPr>
        <w:tabs>
          <w:tab w:val="left" w:pos="1276"/>
        </w:tabs>
        <w:spacing w:line="360" w:lineRule="atLeast"/>
        <w:ind w:left="993" w:hanging="284"/>
        <w:rPr>
          <w:rFonts w:ascii="Roboto" w:hAnsi="Roboto"/>
          <w:color w:val="414856"/>
          <w:sz w:val="23"/>
          <w:szCs w:val="23"/>
        </w:rPr>
      </w:pPr>
      <w:proofErr w:type="gramStart"/>
      <w:r w:rsidRPr="000A567A">
        <w:rPr>
          <w:rFonts w:ascii="Roboto" w:hAnsi="Roboto"/>
          <w:color w:val="414856"/>
          <w:sz w:val="23"/>
          <w:szCs w:val="23"/>
        </w:rPr>
        <w:t>accompagner</w:t>
      </w:r>
      <w:proofErr w:type="gramEnd"/>
      <w:r w:rsidRPr="000A567A">
        <w:rPr>
          <w:rFonts w:ascii="Roboto" w:hAnsi="Roboto"/>
          <w:color w:val="414856"/>
          <w:sz w:val="23"/>
          <w:szCs w:val="23"/>
        </w:rPr>
        <w:t xml:space="preserve"> l’adaptabilité des projets locaux aux besoins spécifiques des familles ;</w:t>
      </w:r>
    </w:p>
    <w:p w:rsidRPr="000A567A" w:rsidR="002549A8" w:rsidP="00606125" w:rsidRDefault="000A567A" w14:paraId="61B2940E" w14:textId="2368B561">
      <w:pPr>
        <w:numPr>
          <w:ilvl w:val="0"/>
          <w:numId w:val="34"/>
        </w:numPr>
        <w:tabs>
          <w:tab w:val="left" w:pos="1276"/>
        </w:tabs>
        <w:spacing w:after="240" w:line="360" w:lineRule="atLeast"/>
        <w:ind w:left="993" w:hanging="284"/>
        <w:rPr>
          <w:rFonts w:asciiTheme="minorHAnsi" w:hAnsiTheme="minorHAnsi" w:cstheme="minorHAnsi"/>
          <w:b/>
          <w:sz w:val="40"/>
          <w:szCs w:val="22"/>
        </w:rPr>
      </w:pPr>
      <w:proofErr w:type="gramStart"/>
      <w:r w:rsidRPr="000A567A">
        <w:rPr>
          <w:rFonts w:ascii="Roboto" w:hAnsi="Roboto"/>
          <w:color w:val="414856"/>
          <w:sz w:val="23"/>
          <w:szCs w:val="23"/>
        </w:rPr>
        <w:t>mieux</w:t>
      </w:r>
      <w:proofErr w:type="gramEnd"/>
      <w:r w:rsidRPr="000A567A">
        <w:rPr>
          <w:rFonts w:ascii="Roboto" w:hAnsi="Roboto"/>
          <w:color w:val="414856"/>
          <w:sz w:val="23"/>
          <w:szCs w:val="23"/>
        </w:rPr>
        <w:t xml:space="preserve"> prendre en compte les caractéristiques des structures et services d’accueil.</w:t>
      </w:r>
    </w:p>
    <w:p w:rsidRPr="00774F20" w:rsidR="00141F08" w:rsidP="00104C7A" w:rsidRDefault="00141F08" w14:paraId="66B5C2B4" w14:textId="77777777">
      <w:pPr>
        <w:jc w:val="center"/>
        <w:rPr>
          <w:rFonts w:asciiTheme="minorHAnsi" w:hAnsiTheme="minorHAnsi" w:cstheme="minorHAnsi"/>
          <w:szCs w:val="22"/>
        </w:rPr>
      </w:pPr>
    </w:p>
    <w:tbl>
      <w:tblPr>
        <w:tblStyle w:val="Listeclaire-Accent5"/>
        <w:tblW w:w="10173" w:type="dxa"/>
        <w:tblLook w:val="04A0" w:firstRow="1" w:lastRow="0" w:firstColumn="1" w:lastColumn="0" w:noHBand="0" w:noVBand="1"/>
      </w:tblPr>
      <w:tblGrid>
        <w:gridCol w:w="3819"/>
        <w:gridCol w:w="2168"/>
        <w:gridCol w:w="2168"/>
        <w:gridCol w:w="2018"/>
      </w:tblGrid>
      <w:tr w:rsidRPr="00774F20" w:rsidR="007A17C0" w:rsidTr="0097319B" w14:paraId="79636D5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4"/>
            <w:tcBorders>
              <w:top w:val="single" w:color="4472C4" w:themeColor="accent5" w:sz="8" w:space="0"/>
            </w:tcBorders>
            <w:vAlign w:val="center"/>
          </w:tcPr>
          <w:p w:rsidRPr="00774F20" w:rsidR="006A6873" w:rsidP="0097319B" w:rsidRDefault="00B468A1" w14:paraId="65FB6BCC" w14:textId="03EB6417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8F7E82">
              <w:rPr>
                <w:rFonts w:asciiTheme="minorHAnsi" w:hAnsiTheme="minorHAnsi" w:cstheme="minorHAnsi"/>
                <w:sz w:val="24"/>
                <w:szCs w:val="22"/>
              </w:rPr>
              <w:t>Identité d</w:t>
            </w:r>
            <w:r w:rsidR="00AB1464">
              <w:rPr>
                <w:rFonts w:asciiTheme="minorHAnsi" w:hAnsiTheme="minorHAnsi" w:cstheme="minorHAnsi"/>
                <w:sz w:val="24"/>
                <w:szCs w:val="22"/>
              </w:rPr>
              <w:t xml:space="preserve">u gestionnaire </w:t>
            </w:r>
            <w:r w:rsidRPr="006D0BE9" w:rsidR="00AB1464">
              <w:rPr>
                <w:rFonts w:asciiTheme="minorHAnsi" w:hAnsiTheme="minorHAnsi" w:cstheme="minorHAnsi"/>
                <w:b w:val="0"/>
                <w:bCs w:val="0"/>
                <w:sz w:val="24"/>
                <w:szCs w:val="22"/>
              </w:rPr>
              <w:t>(</w:t>
            </w:r>
            <w:r w:rsidRPr="006D0BE9">
              <w:rPr>
                <w:rFonts w:asciiTheme="minorHAnsi" w:hAnsiTheme="minorHAnsi" w:cstheme="minorHAnsi"/>
                <w:b w:val="0"/>
                <w:bCs w:val="0"/>
                <w:sz w:val="24"/>
                <w:szCs w:val="22"/>
              </w:rPr>
              <w:t>porteur du projet</w:t>
            </w:r>
            <w:r w:rsidRPr="006D0BE9" w:rsidR="00AB1464">
              <w:rPr>
                <w:rFonts w:asciiTheme="minorHAnsi" w:hAnsiTheme="minorHAnsi" w:cstheme="minorHAnsi"/>
                <w:b w:val="0"/>
                <w:bCs w:val="0"/>
                <w:sz w:val="24"/>
                <w:szCs w:val="22"/>
              </w:rPr>
              <w:t>)</w:t>
            </w:r>
          </w:p>
        </w:tc>
      </w:tr>
      <w:tr w:rsidRPr="00774F20" w:rsidR="001565C7" w:rsidTr="00CC367B" w14:paraId="0E697C1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  <w:vAlign w:val="center"/>
          </w:tcPr>
          <w:p w:rsidRPr="00774F20" w:rsidR="001565C7" w:rsidP="00B468A1" w:rsidRDefault="001565C7" w14:paraId="76668296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Statut juridique</w:t>
            </w:r>
            <w:r w:rsidRPr="00774F20" w:rsidR="000D169A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AF789B" w:rsidR="000D169A">
              <w:rPr>
                <w:rFonts w:asciiTheme="minorHAnsi" w:hAnsiTheme="minorHAnsi" w:cstheme="minorHAnsi"/>
                <w:b w:val="0"/>
                <w:bCs w:val="0"/>
                <w:szCs w:val="22"/>
              </w:rPr>
              <w:t>(à cocher)</w:t>
            </w:r>
          </w:p>
        </w:tc>
        <w:tc>
          <w:tcPr>
            <w:tcW w:w="2168" w:type="dxa"/>
            <w:vAlign w:val="center"/>
          </w:tcPr>
          <w:p w:rsidRPr="00774F20" w:rsidR="001565C7" w:rsidP="00CC367B" w:rsidRDefault="00B468A1" w14:paraId="55ACA88E" w14:textId="77777777">
            <w:pPr>
              <w:pStyle w:val="Paragraphedeliste"/>
              <w:ind w:left="-31" w:right="-151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□</w:t>
            </w:r>
            <w:r w:rsidRPr="00774F20" w:rsidR="00235334">
              <w:rPr>
                <w:rFonts w:asciiTheme="minorHAnsi" w:hAnsiTheme="minorHAnsi" w:cstheme="minorHAnsi"/>
                <w:szCs w:val="22"/>
              </w:rPr>
              <w:t xml:space="preserve"> A</w:t>
            </w:r>
            <w:r w:rsidRPr="00774F20" w:rsidR="001565C7">
              <w:rPr>
                <w:rFonts w:asciiTheme="minorHAnsi" w:hAnsiTheme="minorHAnsi" w:cstheme="minorHAnsi"/>
                <w:szCs w:val="22"/>
              </w:rPr>
              <w:t>ssociation</w:t>
            </w:r>
          </w:p>
        </w:tc>
        <w:tc>
          <w:tcPr>
            <w:tcW w:w="2168" w:type="dxa"/>
            <w:vAlign w:val="center"/>
          </w:tcPr>
          <w:p w:rsidRPr="00774F20" w:rsidR="001565C7" w:rsidP="00CC367B" w:rsidRDefault="00B468A1" w14:paraId="5BCB375C" w14:textId="06A85C97">
            <w:pPr>
              <w:pStyle w:val="Paragraphedeliste"/>
              <w:ind w:left="-62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□</w:t>
            </w:r>
            <w:r w:rsidR="00CC367B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774F20" w:rsidR="001565C7">
              <w:rPr>
                <w:rFonts w:asciiTheme="minorHAnsi" w:hAnsiTheme="minorHAnsi" w:cstheme="minorHAnsi"/>
                <w:szCs w:val="22"/>
              </w:rPr>
              <w:t>C</w:t>
            </w:r>
            <w:r w:rsidR="00AF789B">
              <w:rPr>
                <w:rFonts w:asciiTheme="minorHAnsi" w:hAnsiTheme="minorHAnsi" w:cstheme="minorHAnsi"/>
                <w:szCs w:val="22"/>
              </w:rPr>
              <w:t>ollectivité</w:t>
            </w:r>
          </w:p>
        </w:tc>
        <w:tc>
          <w:tcPr>
            <w:tcW w:w="2018" w:type="dxa"/>
            <w:vAlign w:val="center"/>
          </w:tcPr>
          <w:p w:rsidRPr="00774F20" w:rsidR="001565C7" w:rsidP="00CC367B" w:rsidRDefault="00B468A1" w14:paraId="1E17B438" w14:textId="77777777">
            <w:pPr>
              <w:pStyle w:val="Paragraphedeliste"/>
              <w:ind w:left="-60"/>
              <w:contextualSpacing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□</w:t>
            </w:r>
            <w:r w:rsidRPr="00774F20" w:rsidR="00235334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774F20" w:rsidR="001565C7">
              <w:rPr>
                <w:rFonts w:asciiTheme="minorHAnsi" w:hAnsiTheme="minorHAnsi" w:cstheme="minorHAnsi"/>
                <w:szCs w:val="22"/>
              </w:rPr>
              <w:t>Entreprise</w:t>
            </w:r>
          </w:p>
        </w:tc>
      </w:tr>
      <w:tr w:rsidRPr="00774F20" w:rsidR="006A6873" w:rsidTr="002E5C85" w14:paraId="7A3FF796" w14:textId="77777777">
        <w:trPr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  <w:vAlign w:val="center"/>
          </w:tcPr>
          <w:p w:rsidRPr="00774F20" w:rsidR="00124462" w:rsidP="00B468A1" w:rsidRDefault="006A6873" w14:paraId="7FCB7871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Adresse du siège social</w:t>
            </w:r>
          </w:p>
        </w:tc>
        <w:tc>
          <w:tcPr>
            <w:tcW w:w="6354" w:type="dxa"/>
            <w:gridSpan w:val="3"/>
            <w:vAlign w:val="center"/>
          </w:tcPr>
          <w:p w:rsidRPr="00774F20" w:rsidR="006A6873" w:rsidP="000A567A" w:rsidRDefault="006A6873" w14:paraId="3BD87652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6A6873" w:rsidTr="00AF789B" w14:paraId="6474109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19" w:type="dxa"/>
            <w:vAlign w:val="center"/>
          </w:tcPr>
          <w:p w:rsidRPr="00774F20" w:rsidR="00124462" w:rsidP="00B468A1" w:rsidRDefault="006A6873" w14:paraId="030A207E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Numéro SIRET</w:t>
            </w:r>
          </w:p>
        </w:tc>
        <w:tc>
          <w:tcPr>
            <w:tcW w:w="6354" w:type="dxa"/>
            <w:gridSpan w:val="3"/>
            <w:vAlign w:val="center"/>
          </w:tcPr>
          <w:p w:rsidRPr="00774F20" w:rsidR="006A6873" w:rsidP="000A567A" w:rsidRDefault="006A6873" w14:paraId="368D43F0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Pr="00774F20" w:rsidR="00086FC2" w:rsidP="006A6873" w:rsidRDefault="00086FC2" w14:paraId="53ACC5B2" w14:textId="77777777">
      <w:pPr>
        <w:rPr>
          <w:rFonts w:asciiTheme="minorHAnsi" w:hAnsiTheme="minorHAnsi" w:cstheme="minorHAnsi"/>
          <w:szCs w:val="22"/>
        </w:rPr>
      </w:pPr>
    </w:p>
    <w:p w:rsidRPr="00774F20" w:rsidR="00B468A1" w:rsidP="00887B47" w:rsidRDefault="00B468A1" w14:paraId="262925E4" w14:textId="77777777">
      <w:pPr>
        <w:ind w:left="-567"/>
        <w:rPr>
          <w:rFonts w:asciiTheme="minorHAnsi" w:hAnsiTheme="minorHAnsi" w:cstheme="minorHAnsi"/>
          <w:b/>
          <w:szCs w:val="22"/>
        </w:rPr>
      </w:pPr>
    </w:p>
    <w:tbl>
      <w:tblPr>
        <w:tblStyle w:val="Listeclaire-Accent5"/>
        <w:tblW w:w="10173" w:type="dxa"/>
        <w:tblLook w:val="04A0" w:firstRow="1" w:lastRow="0" w:firstColumn="1" w:lastColumn="0" w:noHBand="0" w:noVBand="1"/>
      </w:tblPr>
      <w:tblGrid>
        <w:gridCol w:w="1903"/>
        <w:gridCol w:w="1886"/>
        <w:gridCol w:w="6384"/>
      </w:tblGrid>
      <w:tr w:rsidRPr="00774F20" w:rsidR="00B468A1" w:rsidTr="0097319B" w14:paraId="6580A92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3"/>
            <w:vAlign w:val="center"/>
          </w:tcPr>
          <w:p w:rsidRPr="00774F20" w:rsidR="00B468A1" w:rsidP="0097319B" w:rsidRDefault="001B5C9A" w14:paraId="139F68B5" w14:textId="77777777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8F7E82">
              <w:rPr>
                <w:rFonts w:asciiTheme="minorHAnsi" w:hAnsiTheme="minorHAnsi" w:cstheme="minorHAnsi"/>
                <w:sz w:val="24"/>
                <w:szCs w:val="22"/>
              </w:rPr>
              <w:t>Re</w:t>
            </w:r>
            <w:r w:rsidRPr="008F7E82" w:rsidR="00B468A1">
              <w:rPr>
                <w:rFonts w:asciiTheme="minorHAnsi" w:hAnsiTheme="minorHAnsi" w:cstheme="minorHAnsi"/>
                <w:sz w:val="24"/>
                <w:szCs w:val="22"/>
              </w:rPr>
              <w:t>présentant légal</w:t>
            </w:r>
          </w:p>
        </w:tc>
      </w:tr>
      <w:tr w:rsidRPr="00774F20" w:rsidR="00B468A1" w:rsidTr="002E5C85" w14:paraId="6609A17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9" w:type="dxa"/>
            <w:gridSpan w:val="2"/>
            <w:vAlign w:val="center"/>
          </w:tcPr>
          <w:p w:rsidRPr="00774F20" w:rsidR="00B468A1" w:rsidP="001B5C9A" w:rsidRDefault="00B468A1" w14:paraId="13E6A00E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Nom et prénom</w:t>
            </w:r>
          </w:p>
        </w:tc>
        <w:tc>
          <w:tcPr>
            <w:tcW w:w="6384" w:type="dxa"/>
            <w:vAlign w:val="center"/>
          </w:tcPr>
          <w:p w:rsidRPr="00774F20" w:rsidR="00B468A1" w:rsidP="001B5C9A" w:rsidRDefault="00B468A1" w14:paraId="1196ECDD" w14:textId="77777777">
            <w:pPr>
              <w:pStyle w:val="Paragraphedeliste"/>
              <w:ind w:left="17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B468A1" w:rsidTr="002E5C85" w14:paraId="2A3CBDBD" w14:textId="77777777">
        <w:trPr>
          <w:trHeight w:val="3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9" w:type="dxa"/>
            <w:gridSpan w:val="2"/>
            <w:vAlign w:val="center"/>
          </w:tcPr>
          <w:p w:rsidRPr="00774F20" w:rsidR="00B468A1" w:rsidP="001B5C9A" w:rsidRDefault="00B468A1" w14:paraId="1A844180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Fonction</w:t>
            </w:r>
          </w:p>
        </w:tc>
        <w:tc>
          <w:tcPr>
            <w:tcW w:w="6384" w:type="dxa"/>
            <w:vAlign w:val="center"/>
          </w:tcPr>
          <w:p w:rsidRPr="00774F20" w:rsidR="00B468A1" w:rsidP="001B5C9A" w:rsidRDefault="00B468A1" w14:paraId="5ED19B39" w14:textId="77777777">
            <w:pPr>
              <w:pStyle w:val="Paragraphedeliste"/>
              <w:ind w:left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B468A1" w:rsidTr="002E5C85" w14:paraId="4F2226E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3" w:type="dxa"/>
            <w:vAlign w:val="center"/>
          </w:tcPr>
          <w:p w:rsidRPr="00774F20" w:rsidR="00B468A1" w:rsidP="001B5C9A" w:rsidRDefault="00B468A1" w14:paraId="7747C1F1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 xml:space="preserve">Coordonnées </w:t>
            </w:r>
          </w:p>
        </w:tc>
        <w:tc>
          <w:tcPr>
            <w:tcW w:w="1886" w:type="dxa"/>
            <w:vAlign w:val="center"/>
          </w:tcPr>
          <w:p w:rsidRPr="00774F20" w:rsidR="00B468A1" w:rsidP="001B5C9A" w:rsidRDefault="00B468A1" w14:paraId="16E822EE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774F20">
              <w:rPr>
                <w:rFonts w:asciiTheme="minorHAnsi" w:hAnsiTheme="minorHAnsi" w:cstheme="minorHAnsi"/>
                <w:i/>
                <w:szCs w:val="22"/>
              </w:rPr>
              <w:t>Adresse postale</w:t>
            </w:r>
          </w:p>
          <w:p w:rsidRPr="00774F20" w:rsidR="00B468A1" w:rsidP="001B5C9A" w:rsidRDefault="00B468A1" w14:paraId="6290B8FC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774F20">
              <w:rPr>
                <w:rFonts w:asciiTheme="minorHAnsi" w:hAnsiTheme="minorHAnsi" w:cstheme="minorHAnsi"/>
                <w:i/>
                <w:szCs w:val="22"/>
              </w:rPr>
              <w:t>Téléphone</w:t>
            </w:r>
          </w:p>
          <w:p w:rsidRPr="00774F20" w:rsidR="00B468A1" w:rsidP="001B5C9A" w:rsidRDefault="00B468A1" w14:paraId="6515820C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i/>
                <w:szCs w:val="22"/>
              </w:rPr>
              <w:t>Mail</w:t>
            </w:r>
          </w:p>
        </w:tc>
        <w:tc>
          <w:tcPr>
            <w:tcW w:w="6384" w:type="dxa"/>
            <w:vAlign w:val="center"/>
          </w:tcPr>
          <w:p w:rsidRPr="00774F20" w:rsidR="00B468A1" w:rsidP="001B5C9A" w:rsidRDefault="00B468A1" w14:paraId="052AF2C9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:rsidRPr="00774F20" w:rsidR="00B468A1" w:rsidP="001B5C9A" w:rsidRDefault="00B468A1" w14:paraId="5BB0B620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:rsidRPr="00774F20" w:rsidR="00B468A1" w:rsidP="001B5C9A" w:rsidRDefault="00B468A1" w14:paraId="2547D0CE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Pr="00774F20" w:rsidR="00B468A1" w:rsidP="00887B47" w:rsidRDefault="00B468A1" w14:paraId="6C3A80D8" w14:textId="77777777">
      <w:pPr>
        <w:ind w:left="-567"/>
        <w:rPr>
          <w:rFonts w:asciiTheme="minorHAnsi" w:hAnsiTheme="minorHAnsi" w:cstheme="minorHAnsi"/>
          <w:b/>
          <w:szCs w:val="22"/>
        </w:rPr>
      </w:pPr>
    </w:p>
    <w:tbl>
      <w:tblPr>
        <w:tblStyle w:val="Listeclaire-Accent5"/>
        <w:tblW w:w="10173" w:type="dxa"/>
        <w:tblLook w:val="04A0" w:firstRow="1" w:lastRow="0" w:firstColumn="1" w:lastColumn="0" w:noHBand="0" w:noVBand="1"/>
      </w:tblPr>
      <w:tblGrid>
        <w:gridCol w:w="1907"/>
        <w:gridCol w:w="1890"/>
        <w:gridCol w:w="6376"/>
      </w:tblGrid>
      <w:tr w:rsidRPr="00774F20" w:rsidR="001B5C9A" w:rsidTr="0097319B" w14:paraId="5DC583A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3"/>
            <w:vAlign w:val="center"/>
          </w:tcPr>
          <w:p w:rsidRPr="00774F20" w:rsidR="001B5C9A" w:rsidP="0097319B" w:rsidRDefault="001B5C9A" w14:paraId="1B6DC905" w14:textId="77777777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8F7E82">
              <w:rPr>
                <w:rFonts w:asciiTheme="minorHAnsi" w:hAnsiTheme="minorHAnsi" w:cstheme="minorHAnsi"/>
                <w:sz w:val="24"/>
                <w:szCs w:val="22"/>
              </w:rPr>
              <w:t>Référent du projet</w:t>
            </w:r>
          </w:p>
        </w:tc>
      </w:tr>
      <w:tr w:rsidRPr="00774F20" w:rsidR="001B5C9A" w:rsidTr="00AF789B" w14:paraId="1023CBF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gridSpan w:val="2"/>
            <w:vAlign w:val="center"/>
          </w:tcPr>
          <w:p w:rsidRPr="00774F20" w:rsidR="001B5C9A" w:rsidP="001B5C9A" w:rsidRDefault="001B5C9A" w14:paraId="7D599342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Nom et prénom</w:t>
            </w:r>
          </w:p>
        </w:tc>
        <w:tc>
          <w:tcPr>
            <w:tcW w:w="6376" w:type="dxa"/>
            <w:vAlign w:val="center"/>
          </w:tcPr>
          <w:p w:rsidRPr="00774F20" w:rsidR="001B5C9A" w:rsidP="001B5C9A" w:rsidRDefault="001B5C9A" w14:paraId="70733E24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1B5C9A" w:rsidTr="00AF789B" w14:paraId="0EB48925" w14:textId="77777777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gridSpan w:val="2"/>
            <w:tcBorders>
              <w:bottom w:val="single" w:color="4472C4" w:themeColor="accent5" w:sz="8" w:space="0"/>
            </w:tcBorders>
            <w:vAlign w:val="center"/>
          </w:tcPr>
          <w:p w:rsidRPr="00774F20" w:rsidR="001B5C9A" w:rsidP="001B5C9A" w:rsidRDefault="001B5C9A" w14:paraId="485470F6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Fonction</w:t>
            </w:r>
          </w:p>
        </w:tc>
        <w:tc>
          <w:tcPr>
            <w:tcW w:w="6376" w:type="dxa"/>
            <w:vAlign w:val="center"/>
          </w:tcPr>
          <w:p w:rsidRPr="00774F20" w:rsidR="001B5C9A" w:rsidP="001B5C9A" w:rsidRDefault="001B5C9A" w14:paraId="6A7E69FA" w14:textId="777777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1B5C9A" w:rsidTr="002E5C85" w14:paraId="0DE9BF2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7" w:type="dxa"/>
            <w:vAlign w:val="center"/>
          </w:tcPr>
          <w:p w:rsidRPr="00774F20" w:rsidR="001B5C9A" w:rsidP="001B5C9A" w:rsidRDefault="001B5C9A" w14:paraId="3EFE0471" w14:textId="77777777">
            <w:pPr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 xml:space="preserve">Coordonnées </w:t>
            </w:r>
          </w:p>
        </w:tc>
        <w:tc>
          <w:tcPr>
            <w:tcW w:w="1890" w:type="dxa"/>
            <w:vAlign w:val="center"/>
          </w:tcPr>
          <w:p w:rsidRPr="00774F20" w:rsidR="001B5C9A" w:rsidP="001B5C9A" w:rsidRDefault="001B5C9A" w14:paraId="31FD3F24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774F20">
              <w:rPr>
                <w:rFonts w:asciiTheme="minorHAnsi" w:hAnsiTheme="minorHAnsi" w:cstheme="minorHAnsi"/>
                <w:i/>
                <w:szCs w:val="22"/>
              </w:rPr>
              <w:t>Adresse postale</w:t>
            </w:r>
          </w:p>
          <w:p w:rsidRPr="00774F20" w:rsidR="001B5C9A" w:rsidP="001B5C9A" w:rsidRDefault="001B5C9A" w14:paraId="5B6C049E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774F20">
              <w:rPr>
                <w:rFonts w:asciiTheme="minorHAnsi" w:hAnsiTheme="minorHAnsi" w:cstheme="minorHAnsi"/>
                <w:i/>
                <w:szCs w:val="22"/>
              </w:rPr>
              <w:t>Téléphone</w:t>
            </w:r>
          </w:p>
          <w:p w:rsidRPr="00774F20" w:rsidR="001B5C9A" w:rsidP="001B5C9A" w:rsidRDefault="001B5C9A" w14:paraId="59FA189C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i/>
                <w:szCs w:val="22"/>
              </w:rPr>
              <w:t>Mail</w:t>
            </w:r>
          </w:p>
        </w:tc>
        <w:tc>
          <w:tcPr>
            <w:tcW w:w="6376" w:type="dxa"/>
            <w:vAlign w:val="center"/>
          </w:tcPr>
          <w:p w:rsidRPr="00774F20" w:rsidR="001B5C9A" w:rsidP="001B5C9A" w:rsidRDefault="001B5C9A" w14:paraId="6A8EF222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:rsidRPr="00774F20" w:rsidR="001B5C9A" w:rsidP="001B5C9A" w:rsidRDefault="001B5C9A" w14:paraId="08EBFDE9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:rsidRPr="00774F20" w:rsidR="001B5C9A" w:rsidP="001B5C9A" w:rsidRDefault="001B5C9A" w14:paraId="60789B46" w14:textId="77777777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Pr="00774F20" w:rsidR="00B468A1" w:rsidP="00887B47" w:rsidRDefault="00B468A1" w14:paraId="5B56CBCD" w14:textId="77777777">
      <w:pPr>
        <w:ind w:left="-567"/>
        <w:rPr>
          <w:rFonts w:asciiTheme="minorHAnsi" w:hAnsiTheme="minorHAnsi" w:cstheme="minorHAnsi"/>
          <w:b/>
          <w:szCs w:val="22"/>
        </w:rPr>
      </w:pPr>
    </w:p>
    <w:p w:rsidRPr="008F7E82" w:rsidR="008F7FF6" w:rsidP="001B5C9A" w:rsidRDefault="006A6873" w14:paraId="79B21E89" w14:textId="416486CE">
      <w:pPr>
        <w:rPr>
          <w:rFonts w:asciiTheme="minorHAnsi" w:hAnsiTheme="minorHAnsi" w:cstheme="minorHAnsi"/>
          <w:szCs w:val="22"/>
        </w:rPr>
      </w:pPr>
      <w:r w:rsidRPr="008F7E82">
        <w:rPr>
          <w:rFonts w:asciiTheme="minorHAnsi" w:hAnsiTheme="minorHAnsi" w:cstheme="minorHAnsi"/>
          <w:szCs w:val="22"/>
        </w:rPr>
        <w:t>Je soussigné(e), M</w:t>
      </w:r>
      <w:r w:rsidRPr="008F7E82" w:rsidR="00ED2800">
        <w:rPr>
          <w:rFonts w:asciiTheme="minorHAnsi" w:hAnsiTheme="minorHAnsi" w:cstheme="minorHAnsi"/>
          <w:szCs w:val="22"/>
        </w:rPr>
        <w:t>_________</w:t>
      </w:r>
      <w:r w:rsidRPr="008F7E82" w:rsidR="002109FC">
        <w:rPr>
          <w:rFonts w:asciiTheme="minorHAnsi" w:hAnsiTheme="minorHAnsi" w:cstheme="minorHAnsi"/>
          <w:szCs w:val="22"/>
        </w:rPr>
        <w:t>____________</w:t>
      </w:r>
      <w:r w:rsidRPr="008F7E82" w:rsidR="007D5FCD">
        <w:rPr>
          <w:rFonts w:asciiTheme="minorHAnsi" w:hAnsiTheme="minorHAnsi" w:cstheme="minorHAnsi"/>
          <w:szCs w:val="22"/>
        </w:rPr>
        <w:t xml:space="preserve"> </w:t>
      </w:r>
      <w:r w:rsidRPr="008F7E82" w:rsidR="00ED2800">
        <w:rPr>
          <w:rFonts w:asciiTheme="minorHAnsi" w:hAnsiTheme="minorHAnsi" w:cstheme="minorHAnsi"/>
          <w:szCs w:val="22"/>
        </w:rPr>
        <w:t>en qualité de</w:t>
      </w:r>
      <w:r w:rsidR="00CB45A0">
        <w:rPr>
          <w:rFonts w:asciiTheme="minorHAnsi" w:hAnsiTheme="minorHAnsi" w:cstheme="minorHAnsi"/>
          <w:szCs w:val="22"/>
        </w:rPr>
        <w:t xml:space="preserve"> </w:t>
      </w:r>
      <w:r w:rsidRPr="008F7E82" w:rsidR="00ED2800">
        <w:rPr>
          <w:rFonts w:asciiTheme="minorHAnsi" w:hAnsiTheme="minorHAnsi" w:cstheme="minorHAnsi"/>
          <w:szCs w:val="22"/>
        </w:rPr>
        <w:t>____________________</w:t>
      </w:r>
      <w:r w:rsidRPr="008F7E82" w:rsidR="002109FC">
        <w:rPr>
          <w:rFonts w:asciiTheme="minorHAnsi" w:hAnsiTheme="minorHAnsi" w:cstheme="minorHAnsi"/>
          <w:szCs w:val="22"/>
        </w:rPr>
        <w:t>____</w:t>
      </w:r>
    </w:p>
    <w:p w:rsidRPr="008F7E82" w:rsidR="008F7FF6" w:rsidP="001B5C9A" w:rsidRDefault="008F7FF6" w14:paraId="414A53D2" w14:textId="77777777">
      <w:pPr>
        <w:rPr>
          <w:rFonts w:asciiTheme="minorHAnsi" w:hAnsiTheme="minorHAnsi" w:cstheme="minorHAnsi"/>
          <w:szCs w:val="22"/>
        </w:rPr>
      </w:pPr>
    </w:p>
    <w:p w:rsidRPr="008F7E82" w:rsidR="006A6873" w:rsidP="001B5C9A" w:rsidRDefault="002109FC" w14:paraId="5B7E8869" w14:textId="3349F887">
      <w:pPr>
        <w:rPr>
          <w:rFonts w:asciiTheme="minorHAnsi" w:hAnsiTheme="minorHAnsi" w:cstheme="minorHAnsi"/>
          <w:szCs w:val="22"/>
        </w:rPr>
      </w:pPr>
      <w:r w:rsidRPr="00CB45A0">
        <w:rPr>
          <w:rFonts w:asciiTheme="minorHAnsi" w:hAnsiTheme="minorHAnsi" w:cstheme="minorHAnsi"/>
          <w:b/>
          <w:bCs/>
          <w:szCs w:val="22"/>
        </w:rPr>
        <w:t xml:space="preserve">Sollicite </w:t>
      </w:r>
      <w:r w:rsidRPr="00CB45A0" w:rsidR="006A6873">
        <w:rPr>
          <w:rFonts w:asciiTheme="minorHAnsi" w:hAnsiTheme="minorHAnsi" w:cstheme="minorHAnsi"/>
          <w:b/>
          <w:bCs/>
          <w:szCs w:val="22"/>
        </w:rPr>
        <w:t>une aide financière à la C</w:t>
      </w:r>
      <w:r w:rsidRPr="00CB45A0" w:rsidR="00ED2800">
        <w:rPr>
          <w:rFonts w:asciiTheme="minorHAnsi" w:hAnsiTheme="minorHAnsi" w:cstheme="minorHAnsi"/>
          <w:b/>
          <w:bCs/>
          <w:szCs w:val="22"/>
        </w:rPr>
        <w:t>af de</w:t>
      </w:r>
      <w:r w:rsidR="00606125">
        <w:rPr>
          <w:rFonts w:asciiTheme="minorHAnsi" w:hAnsiTheme="minorHAnsi" w:cstheme="minorHAnsi"/>
          <w:b/>
          <w:bCs/>
          <w:szCs w:val="22"/>
        </w:rPr>
        <w:t xml:space="preserve"> la</w:t>
      </w:r>
      <w:r w:rsidRPr="00CB45A0" w:rsidR="00ED2800">
        <w:rPr>
          <w:rFonts w:asciiTheme="minorHAnsi" w:hAnsiTheme="minorHAnsi" w:cstheme="minorHAnsi"/>
          <w:b/>
          <w:bCs/>
          <w:szCs w:val="22"/>
        </w:rPr>
        <w:t xml:space="preserve"> Guyane pour un montant </w:t>
      </w:r>
      <w:proofErr w:type="gramStart"/>
      <w:r w:rsidRPr="00CB45A0" w:rsidR="00ED2800">
        <w:rPr>
          <w:rFonts w:asciiTheme="minorHAnsi" w:hAnsiTheme="minorHAnsi" w:cstheme="minorHAnsi"/>
          <w:b/>
          <w:bCs/>
          <w:szCs w:val="22"/>
        </w:rPr>
        <w:t>de</w:t>
      </w:r>
      <w:r w:rsidR="00CB45A0">
        <w:rPr>
          <w:rFonts w:asciiTheme="minorHAnsi" w:hAnsiTheme="minorHAnsi" w:cstheme="minorHAnsi"/>
          <w:b/>
          <w:bCs/>
          <w:szCs w:val="22"/>
        </w:rPr>
        <w:t xml:space="preserve"> </w:t>
      </w:r>
      <w:r w:rsidRPr="008F7E82" w:rsidR="00ED2800">
        <w:rPr>
          <w:rFonts w:asciiTheme="minorHAnsi" w:hAnsiTheme="minorHAnsi" w:cstheme="minorHAnsi"/>
          <w:szCs w:val="22"/>
        </w:rPr>
        <w:t xml:space="preserve"> </w:t>
      </w:r>
      <w:r w:rsidRPr="00606125" w:rsidR="00ED2800">
        <w:rPr>
          <w:rFonts w:asciiTheme="minorHAnsi" w:hAnsiTheme="minorHAnsi" w:cstheme="minorHAnsi"/>
          <w:szCs w:val="22"/>
          <w:highlight w:val="yellow"/>
        </w:rPr>
        <w:t>_</w:t>
      </w:r>
      <w:proofErr w:type="gramEnd"/>
      <w:r w:rsidRPr="00606125" w:rsidR="00ED2800">
        <w:rPr>
          <w:rFonts w:asciiTheme="minorHAnsi" w:hAnsiTheme="minorHAnsi" w:cstheme="minorHAnsi"/>
          <w:szCs w:val="22"/>
          <w:highlight w:val="yellow"/>
        </w:rPr>
        <w:t>____</w:t>
      </w:r>
      <w:r w:rsidRPr="00606125" w:rsidR="00B82C0E">
        <w:rPr>
          <w:rFonts w:asciiTheme="minorHAnsi" w:hAnsiTheme="minorHAnsi" w:cstheme="minorHAnsi"/>
          <w:szCs w:val="22"/>
          <w:highlight w:val="yellow"/>
        </w:rPr>
        <w:t>____________</w:t>
      </w:r>
      <w:r w:rsidRPr="00606125" w:rsidR="00ED2800">
        <w:rPr>
          <w:rFonts w:asciiTheme="minorHAnsi" w:hAnsiTheme="minorHAnsi" w:cstheme="minorHAnsi"/>
          <w:szCs w:val="22"/>
          <w:highlight w:val="yellow"/>
        </w:rPr>
        <w:t>€</w:t>
      </w:r>
      <w:r w:rsidRPr="008F7E82" w:rsidR="00ED2800">
        <w:rPr>
          <w:rFonts w:asciiTheme="minorHAnsi" w:hAnsiTheme="minorHAnsi" w:cstheme="minorHAnsi"/>
          <w:szCs w:val="22"/>
        </w:rPr>
        <w:t xml:space="preserve"> </w:t>
      </w:r>
    </w:p>
    <w:p w:rsidRPr="008F7E82" w:rsidR="00ED2800" w:rsidP="001B5C9A" w:rsidRDefault="00ED2800" w14:paraId="20441E48" w14:textId="77777777">
      <w:pPr>
        <w:rPr>
          <w:rFonts w:asciiTheme="minorHAnsi" w:hAnsiTheme="minorHAnsi" w:cstheme="minorHAnsi"/>
          <w:szCs w:val="22"/>
        </w:rPr>
      </w:pPr>
    </w:p>
    <w:p w:rsidRPr="008F7E82" w:rsidR="006A6873" w:rsidP="001B5C9A" w:rsidRDefault="006A6873" w14:paraId="704A667A" w14:textId="77777777">
      <w:pPr>
        <w:jc w:val="right"/>
        <w:rPr>
          <w:rFonts w:asciiTheme="minorHAnsi" w:hAnsiTheme="minorHAnsi" w:cstheme="minorHAnsi"/>
          <w:szCs w:val="22"/>
        </w:rPr>
      </w:pPr>
      <w:bookmarkStart w:name="_Hlk92983441" w:id="0"/>
      <w:r w:rsidRPr="008F7E82">
        <w:rPr>
          <w:rFonts w:asciiTheme="minorHAnsi" w:hAnsiTheme="minorHAnsi" w:cstheme="minorHAnsi"/>
          <w:szCs w:val="22"/>
        </w:rPr>
        <w:t xml:space="preserve">A </w:t>
      </w:r>
      <w:r w:rsidRPr="008F7E82" w:rsidR="00887B47">
        <w:rPr>
          <w:rFonts w:asciiTheme="minorHAnsi" w:hAnsiTheme="minorHAnsi" w:cstheme="minorHAnsi"/>
          <w:szCs w:val="22"/>
        </w:rPr>
        <w:t>___________________</w:t>
      </w:r>
      <w:r w:rsidRPr="008F7E82" w:rsidR="002109FC">
        <w:rPr>
          <w:rFonts w:asciiTheme="minorHAnsi" w:hAnsiTheme="minorHAnsi" w:cstheme="minorHAnsi"/>
          <w:szCs w:val="22"/>
        </w:rPr>
        <w:t>____</w:t>
      </w:r>
      <w:r w:rsidRPr="008F7E82">
        <w:rPr>
          <w:rFonts w:asciiTheme="minorHAnsi" w:hAnsiTheme="minorHAnsi" w:cstheme="minorHAnsi"/>
          <w:szCs w:val="22"/>
        </w:rPr>
        <w:t xml:space="preserve">, Le </w:t>
      </w:r>
      <w:r w:rsidRPr="008F7E82" w:rsidR="002109FC">
        <w:rPr>
          <w:rFonts w:asciiTheme="minorHAnsi" w:hAnsiTheme="minorHAnsi" w:cstheme="minorHAnsi"/>
          <w:szCs w:val="22"/>
        </w:rPr>
        <w:t>________</w:t>
      </w:r>
      <w:r w:rsidRPr="008F7E82" w:rsidR="00887B47">
        <w:rPr>
          <w:rFonts w:asciiTheme="minorHAnsi" w:hAnsiTheme="minorHAnsi" w:cstheme="minorHAnsi"/>
          <w:szCs w:val="22"/>
        </w:rPr>
        <w:t>_</w:t>
      </w:r>
      <w:r w:rsidRPr="008F7E82" w:rsidR="002109FC">
        <w:rPr>
          <w:rFonts w:asciiTheme="minorHAnsi" w:hAnsiTheme="minorHAnsi" w:cstheme="minorHAnsi"/>
          <w:szCs w:val="22"/>
        </w:rPr>
        <w:t>__________</w:t>
      </w:r>
    </w:p>
    <w:p w:rsidR="00ED2800" w:rsidP="006F23B0" w:rsidRDefault="00ED2800" w14:paraId="4A1D18EA" w14:textId="77777777">
      <w:pPr>
        <w:rPr>
          <w:rFonts w:asciiTheme="minorHAnsi" w:hAnsiTheme="minorHAnsi" w:cstheme="minorHAnsi"/>
          <w:szCs w:val="22"/>
        </w:rPr>
      </w:pPr>
    </w:p>
    <w:p w:rsidRPr="00D54185" w:rsidR="00452E40" w:rsidP="00D54185" w:rsidRDefault="3981B8E5" w14:paraId="7AF58250" w14:textId="0FAFE0CC">
      <w:pPr>
        <w:jc w:val="right"/>
        <w:rPr>
          <w:rFonts w:asciiTheme="minorHAnsi" w:hAnsiTheme="minorHAnsi" w:cstheme="minorBidi"/>
          <w:b/>
          <w:bCs/>
          <w:i/>
          <w:iCs/>
        </w:rPr>
      </w:pPr>
      <w:r w:rsidRPr="00606125">
        <w:rPr>
          <w:rFonts w:asciiTheme="minorHAnsi" w:hAnsiTheme="minorHAnsi" w:cstheme="minorBidi"/>
          <w:b/>
          <w:bCs/>
          <w:i/>
          <w:iCs/>
        </w:rPr>
        <w:t>Cachet et signature du porteur</w:t>
      </w:r>
      <w:bookmarkEnd w:id="0"/>
    </w:p>
    <w:p w:rsidRPr="00774F20" w:rsidR="00B468A1" w:rsidP="00ED2800" w:rsidRDefault="00B468A1" w14:paraId="6DA4539C" w14:textId="77777777">
      <w:pPr>
        <w:jc w:val="right"/>
        <w:rPr>
          <w:rFonts w:asciiTheme="minorHAnsi" w:hAnsiTheme="minorHAnsi" w:cstheme="minorHAnsi"/>
          <w:b/>
          <w:i/>
          <w:szCs w:val="22"/>
        </w:rPr>
      </w:pPr>
    </w:p>
    <w:tbl>
      <w:tblPr>
        <w:tblStyle w:val="Listeclaire-Accent5"/>
        <w:tblW w:w="10173" w:type="dxa"/>
        <w:tblLayout w:type="fixed"/>
        <w:tblLook w:val="04A0" w:firstRow="1" w:lastRow="0" w:firstColumn="1" w:lastColumn="0" w:noHBand="0" w:noVBand="1"/>
      </w:tblPr>
      <w:tblGrid>
        <w:gridCol w:w="2943"/>
        <w:gridCol w:w="2410"/>
        <w:gridCol w:w="1109"/>
        <w:gridCol w:w="1476"/>
        <w:gridCol w:w="2235"/>
      </w:tblGrid>
      <w:tr w:rsidRPr="00774F20" w:rsidR="001565C7" w:rsidTr="0097319B" w14:paraId="72BDDA2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5"/>
            <w:vAlign w:val="center"/>
          </w:tcPr>
          <w:p w:rsidRPr="00774F20" w:rsidR="001565C7" w:rsidP="0097319B" w:rsidRDefault="0097319B" w14:paraId="37953924" w14:textId="231F3896">
            <w:pPr>
              <w:jc w:val="center"/>
              <w:rPr>
                <w:rFonts w:asciiTheme="minorHAnsi" w:hAnsiTheme="minorHAnsi" w:cstheme="minorHAnsi"/>
                <w:b w:val="0"/>
                <w:szCs w:val="22"/>
              </w:rPr>
            </w:pPr>
            <w:bookmarkStart w:name="_Hlk92770889" w:id="1"/>
            <w:r>
              <w:rPr>
                <w:rFonts w:asciiTheme="minorHAnsi" w:hAnsiTheme="minorHAnsi" w:cstheme="minorHAnsi"/>
                <w:sz w:val="24"/>
                <w:szCs w:val="22"/>
              </w:rPr>
              <w:t>Présentation</w:t>
            </w:r>
            <w:r w:rsidRPr="008F7E82" w:rsidR="001565C7">
              <w:rPr>
                <w:rFonts w:asciiTheme="minorHAnsi" w:hAnsiTheme="minorHAnsi" w:cstheme="minorHAnsi"/>
                <w:sz w:val="24"/>
                <w:szCs w:val="22"/>
              </w:rPr>
              <w:t xml:space="preserve"> du projet</w:t>
            </w:r>
            <w:bookmarkEnd w:id="1"/>
          </w:p>
        </w:tc>
      </w:tr>
      <w:tr w:rsidRPr="00774F20" w:rsidR="00746507" w:rsidTr="00966F38" w14:paraId="29DA4B4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single" w:color="auto" w:sz="4" w:space="0"/>
            </w:tcBorders>
            <w:vAlign w:val="center"/>
          </w:tcPr>
          <w:p w:rsidRPr="00774F20" w:rsidR="00746507" w:rsidP="0097319B" w:rsidRDefault="00746507" w14:paraId="0EC44527" w14:textId="2F27A9BD">
            <w:pPr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Nom du projet</w:t>
            </w:r>
            <w:r w:rsidR="00EF784D">
              <w:rPr>
                <w:rFonts w:asciiTheme="minorHAnsi" w:hAnsiTheme="minorHAnsi" w:cstheme="minorHAnsi"/>
                <w:szCs w:val="22"/>
              </w:rPr>
              <w:t> </w:t>
            </w:r>
          </w:p>
        </w:tc>
        <w:tc>
          <w:tcPr>
            <w:tcW w:w="7230" w:type="dxa"/>
            <w:gridSpan w:val="4"/>
            <w:tcBorders>
              <w:left w:val="single" w:color="auto" w:sz="4" w:space="0"/>
            </w:tcBorders>
            <w:vAlign w:val="center"/>
          </w:tcPr>
          <w:p w:rsidRPr="00774F20" w:rsidR="00746507" w:rsidP="007920FF" w:rsidRDefault="00746507" w14:paraId="1A9D9142" w14:textId="77777777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76104E" w:rsidTr="00966F38" w14:paraId="7C65FAB4" w14:textId="77777777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  <w:tcBorders>
              <w:top w:val="single" w:color="4472C4" w:themeColor="accent5" w:sz="8" w:space="0"/>
              <w:right w:val="single" w:color="auto" w:sz="4" w:space="0"/>
            </w:tcBorders>
            <w:vAlign w:val="center"/>
          </w:tcPr>
          <w:p w:rsidR="0076104E" w:rsidP="007920FF" w:rsidRDefault="0076104E" w14:paraId="065CDE1D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Cs w:val="22"/>
              </w:rPr>
              <w:t>Etat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 de situation du projet</w:t>
            </w:r>
          </w:p>
          <w:p w:rsidRPr="00774F20" w:rsidR="00AF789B" w:rsidP="00AF789B" w:rsidRDefault="00AF789B" w14:paraId="117D94BB" w14:textId="2E613B99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F789B">
              <w:rPr>
                <w:rFonts w:asciiTheme="minorHAnsi" w:hAnsiTheme="minorHAnsi" w:cstheme="minorHAnsi"/>
                <w:b w:val="0"/>
                <w:bCs w:val="0"/>
                <w:szCs w:val="22"/>
              </w:rPr>
              <w:t>(</w:t>
            </w:r>
            <w:proofErr w:type="gramStart"/>
            <w:r w:rsidRPr="00AF789B">
              <w:rPr>
                <w:rFonts w:asciiTheme="minorHAnsi" w:hAnsiTheme="minorHAnsi" w:cstheme="minorHAnsi"/>
                <w:b w:val="0"/>
                <w:bCs w:val="0"/>
                <w:szCs w:val="22"/>
              </w:rPr>
              <w:t>à</w:t>
            </w:r>
            <w:proofErr w:type="gramEnd"/>
            <w:r w:rsidRPr="00AF789B">
              <w:rPr>
                <w:rFonts w:asciiTheme="minorHAnsi" w:hAnsiTheme="minorHAnsi" w:cstheme="minorHAnsi"/>
                <w:b w:val="0"/>
                <w:bCs w:val="0"/>
                <w:szCs w:val="22"/>
              </w:rPr>
              <w:t xml:space="preserve"> cocher)</w:t>
            </w:r>
          </w:p>
        </w:tc>
        <w:tc>
          <w:tcPr>
            <w:tcW w:w="3519" w:type="dxa"/>
            <w:gridSpan w:val="2"/>
            <w:tcBorders>
              <w:left w:val="single" w:color="auto" w:sz="4" w:space="0"/>
            </w:tcBorders>
            <w:vAlign w:val="center"/>
          </w:tcPr>
          <w:p w:rsidRPr="00774F20" w:rsidR="0076104E" w:rsidP="0076104E" w:rsidRDefault="0076104E" w14:paraId="5EB230E4" w14:textId="7FC277F3">
            <w:pPr>
              <w:pStyle w:val="Paragraphedeliste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="Wingdings" w:hAnsi="Wingdings" w:eastAsia="Wingdings" w:cs="Wingdings" w:asciiTheme="minorHAnsi" w:hAnsiTheme="minorHAnsi" w:cstheme="minorHAnsi"/>
                <w:szCs w:val="22"/>
              </w:rPr>
              <w:t>o</w:t>
            </w:r>
            <w:r>
              <w:rPr>
                <w:rFonts w:asciiTheme="minorHAnsi" w:hAnsiTheme="minorHAnsi" w:cstheme="minorHAnsi"/>
                <w:szCs w:val="22"/>
              </w:rPr>
              <w:t xml:space="preserve"> Nouveau</w:t>
            </w:r>
          </w:p>
        </w:tc>
        <w:tc>
          <w:tcPr>
            <w:tcW w:w="3711" w:type="dxa"/>
            <w:gridSpan w:val="2"/>
            <w:tcBorders>
              <w:left w:val="single" w:color="auto" w:sz="4" w:space="0"/>
            </w:tcBorders>
            <w:vAlign w:val="center"/>
          </w:tcPr>
          <w:p w:rsidRPr="00774F20" w:rsidR="0076104E" w:rsidP="0076104E" w:rsidRDefault="0076104E" w14:paraId="289BCF21" w14:textId="0157B733">
            <w:pPr>
              <w:pStyle w:val="Paragraphedeliste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="Wingdings" w:hAnsi="Wingdings" w:eastAsia="Wingdings" w:cs="Wingdings" w:asciiTheme="minorHAnsi" w:hAnsiTheme="minorHAnsi" w:cstheme="minorHAnsi"/>
                <w:szCs w:val="22"/>
              </w:rPr>
              <w:t>o</w:t>
            </w:r>
            <w:r>
              <w:rPr>
                <w:rFonts w:asciiTheme="minorHAnsi" w:hAnsiTheme="minorHAnsi" w:cstheme="minorHAnsi"/>
                <w:szCs w:val="22"/>
              </w:rPr>
              <w:t xml:space="preserve"> Renouvellement</w:t>
            </w:r>
            <w:r w:rsidR="0097319B">
              <w:rPr>
                <w:rFonts w:asciiTheme="minorHAnsi" w:hAnsiTheme="minorHAnsi" w:cstheme="minorHAnsi"/>
                <w:szCs w:val="22"/>
              </w:rPr>
              <w:t>*</w:t>
            </w:r>
          </w:p>
        </w:tc>
      </w:tr>
      <w:tr w:rsidRPr="00774F20" w:rsidR="007F4A7F" w:rsidTr="00966F38" w14:paraId="2235412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  <w:tcBorders>
              <w:right w:val="single" w:color="auto" w:sz="4" w:space="0"/>
            </w:tcBorders>
            <w:vAlign w:val="center"/>
          </w:tcPr>
          <w:p w:rsidR="007F4A7F" w:rsidP="007920FF" w:rsidRDefault="007F4A7F" w14:paraId="4402912B" w14:textId="77777777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230" w:type="dxa"/>
            <w:gridSpan w:val="4"/>
            <w:tcBorders>
              <w:left w:val="single" w:color="auto" w:sz="4" w:space="0"/>
            </w:tcBorders>
            <w:vAlign w:val="center"/>
          </w:tcPr>
          <w:p w:rsidRPr="00774F20" w:rsidR="007F4A7F" w:rsidP="007920FF" w:rsidRDefault="0097319B" w14:paraId="48313118" w14:textId="51E5266E">
            <w:pPr>
              <w:pStyle w:val="Paragraphedeliste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Cs w:val="22"/>
              </w:rPr>
              <w:t>*</w:t>
            </w:r>
            <w:r w:rsidRPr="0097319B" w:rsidR="007F4A7F">
              <w:rPr>
                <w:rFonts w:asciiTheme="minorHAnsi" w:hAnsiTheme="minorHAnsi" w:cstheme="minorHAnsi"/>
                <w:i/>
                <w:iCs/>
                <w:szCs w:val="22"/>
              </w:rPr>
              <w:t>Si renouvellemen</w:t>
            </w:r>
            <w:r w:rsidRPr="0097319B" w:rsidR="00F35ED7">
              <w:rPr>
                <w:rFonts w:asciiTheme="minorHAnsi" w:hAnsiTheme="minorHAnsi" w:cstheme="minorHAnsi"/>
                <w:i/>
                <w:iCs/>
                <w:szCs w:val="22"/>
              </w:rPr>
              <w:t>t</w:t>
            </w:r>
            <w:r w:rsidR="00CC367B">
              <w:rPr>
                <w:rFonts w:asciiTheme="minorHAnsi" w:hAnsiTheme="minorHAnsi" w:cstheme="minorHAnsi"/>
                <w:szCs w:val="22"/>
              </w:rPr>
              <w:t>,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F35ED7">
              <w:rPr>
                <w:rFonts w:asciiTheme="minorHAnsi" w:hAnsiTheme="minorHAnsi" w:cstheme="minorHAnsi"/>
                <w:szCs w:val="22"/>
              </w:rPr>
              <w:t xml:space="preserve">année d’obtention </w:t>
            </w:r>
            <w:r w:rsidR="00CC367B">
              <w:rPr>
                <w:rFonts w:asciiTheme="minorHAnsi" w:hAnsiTheme="minorHAnsi" w:cstheme="minorHAnsi"/>
                <w:szCs w:val="22"/>
              </w:rPr>
              <w:t xml:space="preserve">du </w:t>
            </w:r>
            <w:proofErr w:type="spellStart"/>
            <w:r w:rsidR="00CC367B">
              <w:rPr>
                <w:rFonts w:asciiTheme="minorHAnsi" w:hAnsiTheme="minorHAnsi" w:cstheme="minorHAnsi"/>
                <w:szCs w:val="22"/>
              </w:rPr>
              <w:t>Fpt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 : </w:t>
            </w:r>
          </w:p>
        </w:tc>
      </w:tr>
      <w:tr w:rsidRPr="00774F20" w:rsidR="00901A6C" w:rsidTr="00966F38" w14:paraId="6B6B60FA" w14:textId="77777777">
        <w:trPr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 w:val="restart"/>
            <w:tcBorders>
              <w:top w:val="single" w:color="4472C4" w:themeColor="accent5" w:sz="8" w:space="0"/>
              <w:bottom w:val="single" w:color="4472C4" w:themeColor="accent5" w:sz="8" w:space="0"/>
              <w:right w:val="single" w:color="auto" w:sz="4" w:space="0"/>
            </w:tcBorders>
            <w:vAlign w:val="center"/>
          </w:tcPr>
          <w:p w:rsidR="00901A6C" w:rsidP="007920FF" w:rsidRDefault="00901A6C" w14:paraId="0F8DEF11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Type d’équipement support</w:t>
            </w:r>
          </w:p>
          <w:p w:rsidRPr="00774F20" w:rsidR="00AF789B" w:rsidP="00AF789B" w:rsidRDefault="00AF789B" w14:paraId="36867C0B" w14:textId="53191A71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 w:rsidRPr="00AF789B">
              <w:rPr>
                <w:rFonts w:asciiTheme="minorHAnsi" w:hAnsiTheme="minorHAnsi" w:cstheme="minorHAnsi"/>
                <w:b w:val="0"/>
                <w:bCs w:val="0"/>
                <w:szCs w:val="22"/>
              </w:rPr>
              <w:t>(</w:t>
            </w:r>
            <w:proofErr w:type="gramStart"/>
            <w:r w:rsidRPr="00AF789B">
              <w:rPr>
                <w:rFonts w:asciiTheme="minorHAnsi" w:hAnsiTheme="minorHAnsi" w:cstheme="minorHAnsi"/>
                <w:b w:val="0"/>
                <w:bCs w:val="0"/>
                <w:szCs w:val="22"/>
              </w:rPr>
              <w:t>à</w:t>
            </w:r>
            <w:proofErr w:type="gramEnd"/>
            <w:r w:rsidRPr="00AF789B">
              <w:rPr>
                <w:rFonts w:asciiTheme="minorHAnsi" w:hAnsiTheme="minorHAnsi" w:cstheme="minorHAnsi"/>
                <w:b w:val="0"/>
                <w:bCs w:val="0"/>
                <w:szCs w:val="22"/>
              </w:rPr>
              <w:t xml:space="preserve"> cocher)</w:t>
            </w:r>
          </w:p>
        </w:tc>
        <w:tc>
          <w:tcPr>
            <w:tcW w:w="2410" w:type="dxa"/>
            <w:tcBorders>
              <w:left w:val="single" w:color="auto" w:sz="4" w:space="0"/>
            </w:tcBorders>
            <w:vAlign w:val="center"/>
          </w:tcPr>
          <w:p w:rsidRPr="00774F20" w:rsidR="008368DA" w:rsidP="007920FF" w:rsidRDefault="001B5C9A" w14:paraId="60519400" w14:textId="77777777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 xml:space="preserve">□ </w:t>
            </w:r>
            <w:r w:rsidRPr="00774F20" w:rsidR="00901A6C">
              <w:rPr>
                <w:rFonts w:asciiTheme="minorHAnsi" w:hAnsiTheme="minorHAnsi" w:cstheme="minorHAnsi"/>
                <w:szCs w:val="22"/>
              </w:rPr>
              <w:t>EAJE</w:t>
            </w:r>
          </w:p>
          <w:p w:rsidRPr="00774F20" w:rsidR="007920FF" w:rsidP="007920FF" w:rsidRDefault="007920FF" w14:paraId="34A7B452" w14:textId="1DDC924C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□ Accueil Jeunes</w:t>
            </w:r>
          </w:p>
        </w:tc>
        <w:tc>
          <w:tcPr>
            <w:tcW w:w="2585" w:type="dxa"/>
            <w:gridSpan w:val="2"/>
            <w:vAlign w:val="center"/>
          </w:tcPr>
          <w:p w:rsidRPr="00774F20" w:rsidR="00901A6C" w:rsidP="007920FF" w:rsidRDefault="001B5C9A" w14:paraId="20BD6BFB" w14:textId="77777777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 xml:space="preserve">□ </w:t>
            </w:r>
            <w:r w:rsidRPr="00774F20" w:rsidR="00901A6C">
              <w:rPr>
                <w:rFonts w:asciiTheme="minorHAnsi" w:hAnsiTheme="minorHAnsi" w:cstheme="minorHAnsi"/>
                <w:szCs w:val="22"/>
              </w:rPr>
              <w:t>RAM</w:t>
            </w:r>
          </w:p>
          <w:p w:rsidRPr="00774F20" w:rsidR="007920FF" w:rsidP="007920FF" w:rsidRDefault="007920FF" w14:paraId="1DE44CE2" w14:textId="13A66A90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□ Centre Social</w:t>
            </w:r>
            <w:r w:rsidR="00966F38">
              <w:rPr>
                <w:rFonts w:asciiTheme="minorHAnsi" w:hAnsiTheme="minorHAnsi" w:cstheme="minorHAnsi"/>
                <w:szCs w:val="22"/>
              </w:rPr>
              <w:t xml:space="preserve"> / Espace de vie sociale</w:t>
            </w:r>
          </w:p>
        </w:tc>
        <w:tc>
          <w:tcPr>
            <w:tcW w:w="2235" w:type="dxa"/>
            <w:vAlign w:val="center"/>
          </w:tcPr>
          <w:p w:rsidRPr="00774F20" w:rsidR="007920FF" w:rsidP="007920FF" w:rsidRDefault="001B5C9A" w14:paraId="5A6645A1" w14:textId="17743F06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 xml:space="preserve">□ </w:t>
            </w:r>
            <w:r w:rsidRPr="00774F20" w:rsidR="00901A6C">
              <w:rPr>
                <w:rFonts w:asciiTheme="minorHAnsi" w:hAnsiTheme="minorHAnsi" w:cstheme="minorHAnsi"/>
                <w:szCs w:val="22"/>
              </w:rPr>
              <w:t>ALSH</w:t>
            </w:r>
          </w:p>
          <w:p w:rsidRPr="00774F20" w:rsidR="008368DA" w:rsidP="007920FF" w:rsidRDefault="007920FF" w14:paraId="208A0EED" w14:textId="31E53398">
            <w:pPr>
              <w:pStyle w:val="Paragraphedeliste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 xml:space="preserve">□ </w:t>
            </w:r>
            <w:proofErr w:type="gramStart"/>
            <w:r w:rsidRPr="00774F20">
              <w:rPr>
                <w:rFonts w:asciiTheme="minorHAnsi" w:hAnsiTheme="minorHAnsi" w:cstheme="minorHAnsi"/>
                <w:i/>
                <w:szCs w:val="22"/>
              </w:rPr>
              <w:t>Autre</w:t>
            </w:r>
            <w:r w:rsidRPr="00FA234E">
              <w:rPr>
                <w:rFonts w:asciiTheme="minorHAnsi" w:hAnsiTheme="minorHAnsi" w:cstheme="minorHAnsi"/>
                <w:i/>
                <w:szCs w:val="22"/>
                <w:vertAlign w:val="superscript"/>
              </w:rPr>
              <w:t>(</w:t>
            </w:r>
            <w:proofErr w:type="gramEnd"/>
            <w:r w:rsidRPr="00FA234E">
              <w:rPr>
                <w:rFonts w:asciiTheme="minorHAnsi" w:hAnsiTheme="minorHAnsi" w:cstheme="minorHAnsi"/>
                <w:i/>
                <w:szCs w:val="22"/>
                <w:vertAlign w:val="superscript"/>
              </w:rPr>
              <w:t>1)</w:t>
            </w:r>
          </w:p>
        </w:tc>
      </w:tr>
      <w:tr w:rsidRPr="00774F20" w:rsidR="00901A6C" w:rsidTr="00966F38" w14:paraId="6E419BD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Merge/>
            <w:tcBorders>
              <w:right w:val="single" w:color="auto" w:sz="4" w:space="0"/>
            </w:tcBorders>
          </w:tcPr>
          <w:p w:rsidRPr="00774F20" w:rsidR="00901A6C" w:rsidP="00691ABF" w:rsidRDefault="00901A6C" w14:paraId="11745095" w14:textId="77777777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7230" w:type="dxa"/>
            <w:gridSpan w:val="4"/>
            <w:tcBorders>
              <w:left w:val="single" w:color="auto" w:sz="4" w:space="0"/>
            </w:tcBorders>
          </w:tcPr>
          <w:p w:rsidRPr="00774F20" w:rsidR="00901A6C" w:rsidP="00403757" w:rsidRDefault="00901A6C" w14:paraId="36441E0D" w14:textId="777777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2"/>
              </w:rPr>
            </w:pPr>
            <w:r w:rsidRPr="00774F20">
              <w:rPr>
                <w:rFonts w:asciiTheme="minorHAnsi" w:hAnsiTheme="minorHAnsi" w:cstheme="minorHAnsi"/>
                <w:i/>
                <w:szCs w:val="22"/>
                <w:vertAlign w:val="superscript"/>
              </w:rPr>
              <w:t>(1)</w:t>
            </w:r>
            <w:r w:rsidRPr="00774F20" w:rsidR="00A97584">
              <w:rPr>
                <w:rFonts w:asciiTheme="minorHAnsi" w:hAnsiTheme="minorHAnsi" w:cstheme="minorHAnsi"/>
                <w:i/>
                <w:szCs w:val="22"/>
              </w:rPr>
              <w:t xml:space="preserve"> </w:t>
            </w:r>
            <w:r w:rsidRPr="00774F20">
              <w:rPr>
                <w:rFonts w:asciiTheme="minorHAnsi" w:hAnsiTheme="minorHAnsi" w:cstheme="minorHAnsi"/>
                <w:i/>
                <w:szCs w:val="22"/>
              </w:rPr>
              <w:t xml:space="preserve">Préciser : </w:t>
            </w:r>
          </w:p>
        </w:tc>
      </w:tr>
    </w:tbl>
    <w:p w:rsidR="00CF2C2F" w:rsidP="006F23B0" w:rsidRDefault="00CF2C2F" w14:paraId="6605172B" w14:textId="06C9ABC0">
      <w:pPr>
        <w:rPr>
          <w:rFonts w:asciiTheme="minorHAnsi" w:hAnsiTheme="minorHAnsi" w:cstheme="minorHAnsi"/>
          <w:b/>
          <w:szCs w:val="22"/>
        </w:rPr>
      </w:pPr>
    </w:p>
    <w:p w:rsidRPr="00774F20" w:rsidR="0097319B" w:rsidP="006F23B0" w:rsidRDefault="0097319B" w14:paraId="01CE98C1" w14:textId="77777777">
      <w:pPr>
        <w:rPr>
          <w:rFonts w:asciiTheme="minorHAnsi" w:hAnsiTheme="minorHAnsi" w:cstheme="minorHAnsi"/>
          <w:b/>
          <w:szCs w:val="22"/>
        </w:rPr>
      </w:pPr>
    </w:p>
    <w:tbl>
      <w:tblPr>
        <w:tblStyle w:val="Listeclaire-Accent5"/>
        <w:tblW w:w="10173" w:type="dxa"/>
        <w:tblLook w:val="04A0" w:firstRow="1" w:lastRow="0" w:firstColumn="1" w:lastColumn="0" w:noHBand="0" w:noVBand="1"/>
      </w:tblPr>
      <w:tblGrid>
        <w:gridCol w:w="10173"/>
      </w:tblGrid>
      <w:tr w:rsidRPr="00774F20" w:rsidR="00440EA6" w:rsidTr="0097319B" w14:paraId="56562AD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vAlign w:val="center"/>
          </w:tcPr>
          <w:p w:rsidRPr="00774F20" w:rsidR="00440EA6" w:rsidP="0097319B" w:rsidRDefault="00EF784D" w14:paraId="6C56BB23" w14:textId="1CD21AED">
            <w:pPr>
              <w:jc w:val="center"/>
              <w:rPr>
                <w:rFonts w:asciiTheme="minorHAnsi" w:hAnsiTheme="minorHAnsi" w:cstheme="minorHAnsi"/>
                <w:b w:val="0"/>
                <w:szCs w:val="22"/>
              </w:rPr>
            </w:pPr>
            <w:r>
              <w:rPr>
                <w:rFonts w:asciiTheme="minorHAnsi" w:hAnsiTheme="minorHAnsi" w:cstheme="minorHAnsi"/>
                <w:sz w:val="24"/>
                <w:szCs w:val="22"/>
              </w:rPr>
              <w:t>Axes d’intervention</w:t>
            </w:r>
          </w:p>
        </w:tc>
      </w:tr>
      <w:tr w:rsidRPr="00774F20" w:rsidR="00247CB3" w:rsidTr="00F35ED7" w14:paraId="13A0955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</w:tcPr>
          <w:p w:rsidRPr="00774F20" w:rsidR="00A76665" w:rsidP="00452E40" w:rsidRDefault="00EB065E" w14:paraId="42B6877F" w14:textId="6E842F0C">
            <w:pPr>
              <w:spacing w:line="288" w:lineRule="auto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D80CF9">
              <w:rPr>
                <w:rFonts w:asciiTheme="minorHAnsi" w:hAnsiTheme="minorHAnsi" w:cstheme="minorHAnsi"/>
                <w:sz w:val="32"/>
                <w:szCs w:val="22"/>
              </w:rPr>
              <w:t>□</w:t>
            </w:r>
            <w:r w:rsidR="00162613">
              <w:rPr>
                <w:rFonts w:asciiTheme="minorHAnsi" w:hAnsiTheme="minorHAnsi" w:cstheme="minorHAnsi"/>
                <w:sz w:val="32"/>
                <w:szCs w:val="22"/>
              </w:rPr>
              <w:t xml:space="preserve"> </w:t>
            </w:r>
            <w:r w:rsidRPr="00774F20" w:rsidR="00BA6371">
              <w:rPr>
                <w:rFonts w:asciiTheme="minorHAnsi" w:hAnsiTheme="minorHAnsi" w:cstheme="minorHAnsi"/>
                <w:szCs w:val="22"/>
              </w:rPr>
              <w:t xml:space="preserve">Axe 1 : </w:t>
            </w:r>
            <w:r w:rsidRPr="00774F20" w:rsidR="00BA6371">
              <w:rPr>
                <w:rFonts w:asciiTheme="minorHAnsi" w:hAnsiTheme="minorHAnsi" w:cstheme="minorHAnsi"/>
                <w:b w:val="0"/>
                <w:szCs w:val="22"/>
              </w:rPr>
              <w:t>Accueil des enfants en situation de handicap dans les structures et services de droit commun</w:t>
            </w:r>
          </w:p>
          <w:p w:rsidRPr="00774F20" w:rsidR="00BA6371" w:rsidP="00452E40" w:rsidRDefault="00BA6371" w14:paraId="6F78E39B" w14:textId="600DE421">
            <w:pPr>
              <w:spacing w:line="288" w:lineRule="auto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D80CF9">
              <w:rPr>
                <w:rFonts w:asciiTheme="minorHAnsi" w:hAnsiTheme="minorHAnsi" w:cstheme="minorHAnsi"/>
                <w:sz w:val="32"/>
                <w:szCs w:val="22"/>
              </w:rPr>
              <w:t>□</w:t>
            </w:r>
            <w:r w:rsidR="00162613">
              <w:rPr>
                <w:rFonts w:asciiTheme="minorHAnsi" w:hAnsiTheme="minorHAnsi" w:cstheme="minorHAnsi"/>
                <w:sz w:val="32"/>
                <w:szCs w:val="22"/>
              </w:rPr>
              <w:t xml:space="preserve"> </w:t>
            </w:r>
            <w:r w:rsidRPr="00774F20">
              <w:rPr>
                <w:rFonts w:asciiTheme="minorHAnsi" w:hAnsiTheme="minorHAnsi" w:cstheme="minorHAnsi"/>
                <w:szCs w:val="22"/>
              </w:rPr>
              <w:t xml:space="preserve">Axe 2 : 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>Accès des familles fragiles aux modes d'accueil petite enfance</w:t>
            </w:r>
          </w:p>
          <w:p w:rsidRPr="00774F20" w:rsidR="00BA6371" w:rsidP="00452E40" w:rsidRDefault="00BA6371" w14:paraId="0BC0B4A9" w14:textId="0FF5C119">
            <w:pPr>
              <w:spacing w:line="288" w:lineRule="auto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D80CF9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="0016261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Pr="00774F20">
              <w:rPr>
                <w:rFonts w:asciiTheme="minorHAnsi" w:hAnsiTheme="minorHAnsi" w:cstheme="minorHAnsi"/>
                <w:szCs w:val="22"/>
              </w:rPr>
              <w:t xml:space="preserve">Axe 3 : 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>Engagement et participation des enfants et des jeunes</w:t>
            </w:r>
          </w:p>
          <w:p w:rsidRPr="00774F20" w:rsidR="00BA6371" w:rsidP="00452E40" w:rsidRDefault="00BA6371" w14:paraId="7ADF7AE7" w14:textId="61FDA044">
            <w:pPr>
              <w:spacing w:line="288" w:lineRule="auto"/>
              <w:jc w:val="both"/>
              <w:rPr>
                <w:rFonts w:asciiTheme="minorHAnsi" w:hAnsiTheme="minorHAnsi" w:cstheme="minorHAnsi"/>
                <w:szCs w:val="22"/>
              </w:rPr>
            </w:pPr>
            <w:r w:rsidRPr="00D80CF9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="0016261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Pr="00774F20">
              <w:rPr>
                <w:rFonts w:asciiTheme="minorHAnsi" w:hAnsiTheme="minorHAnsi" w:cstheme="minorHAnsi"/>
                <w:szCs w:val="22"/>
              </w:rPr>
              <w:t xml:space="preserve">Axe 4 : 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>Maintien et développement des équipements et services dans des territoires spécifiques</w:t>
            </w:r>
          </w:p>
          <w:p w:rsidRPr="00774F20" w:rsidR="00BA6371" w:rsidP="00452E40" w:rsidRDefault="00BA6371" w14:paraId="6A7AE301" w14:textId="59FA35C8">
            <w:pPr>
              <w:spacing w:line="288" w:lineRule="auto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D80CF9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="0016261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Pr="00774F20">
              <w:rPr>
                <w:rFonts w:asciiTheme="minorHAnsi" w:hAnsiTheme="minorHAnsi" w:cstheme="minorHAnsi"/>
                <w:szCs w:val="22"/>
              </w:rPr>
              <w:t xml:space="preserve">Axe 5 : 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>Soutien des établissements d’accueil du jeune enfant présentant des fragilités économiques</w:t>
            </w:r>
          </w:p>
          <w:p w:rsidR="00A04E0A" w:rsidP="00F35ED7" w:rsidRDefault="00BA6371" w14:paraId="6C25685D" w14:textId="77777777">
            <w:pPr>
              <w:spacing w:line="288" w:lineRule="auto"/>
              <w:jc w:val="both"/>
              <w:rPr>
                <w:rFonts w:asciiTheme="minorHAnsi" w:hAnsiTheme="minorHAnsi" w:cstheme="minorHAnsi"/>
                <w:bCs w:val="0"/>
                <w:szCs w:val="22"/>
              </w:rPr>
            </w:pPr>
            <w:r w:rsidRPr="00D80CF9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="00162613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Pr="00774F20">
              <w:rPr>
                <w:rFonts w:asciiTheme="minorHAnsi" w:hAnsiTheme="minorHAnsi" w:cstheme="minorHAnsi"/>
                <w:szCs w:val="22"/>
              </w:rPr>
              <w:t xml:space="preserve">Axe 6 : 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>Appui aux démarches innovantes</w:t>
            </w:r>
          </w:p>
          <w:p w:rsidRPr="00591C77" w:rsidR="00F35ED7" w:rsidP="00F35ED7" w:rsidRDefault="00F35ED7" w14:paraId="7983CEDF" w14:textId="49FDE565">
            <w:pPr>
              <w:spacing w:line="360" w:lineRule="auto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  <w:r w:rsidRPr="00D80CF9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 w:rsidRPr="00F35ED7">
              <w:rPr>
                <w:rFonts w:asciiTheme="minorHAnsi" w:hAnsiTheme="minorHAnsi" w:cstheme="minorHAnsi"/>
                <w:b w:val="0"/>
                <w:szCs w:val="22"/>
              </w:rPr>
              <w:t xml:space="preserve"> </w:t>
            </w:r>
            <w:r w:rsidRPr="00F35ED7">
              <w:rPr>
                <w:rFonts w:asciiTheme="minorHAnsi" w:hAnsiTheme="minorHAnsi" w:cstheme="minorHAnsi"/>
                <w:bCs w:val="0"/>
                <w:szCs w:val="22"/>
              </w:rPr>
              <w:t xml:space="preserve">Axe </w:t>
            </w:r>
            <w:r>
              <w:rPr>
                <w:rFonts w:asciiTheme="minorHAnsi" w:hAnsiTheme="minorHAnsi" w:cstheme="minorHAnsi"/>
                <w:bCs w:val="0"/>
                <w:szCs w:val="22"/>
              </w:rPr>
              <w:t>7</w:t>
            </w:r>
            <w:r w:rsidRPr="00F35ED7">
              <w:rPr>
                <w:rFonts w:asciiTheme="minorHAnsi" w:hAnsiTheme="minorHAnsi" w:cstheme="minorHAnsi"/>
                <w:bCs w:val="0"/>
                <w:szCs w:val="22"/>
              </w:rPr>
              <w:t> :</w:t>
            </w:r>
            <w:r w:rsidRPr="00F35ED7">
              <w:rPr>
                <w:rFonts w:asciiTheme="minorHAnsi" w:hAnsiTheme="minorHAnsi" w:cstheme="minorHAnsi"/>
                <w:b w:val="0"/>
                <w:szCs w:val="22"/>
              </w:rPr>
              <w:t xml:space="preserve"> </w:t>
            </w:r>
            <w:r w:rsidRPr="00591C77" w:rsidR="00591C77">
              <w:rPr>
                <w:rFonts w:asciiTheme="minorHAnsi" w:hAnsiTheme="minorHAnsi" w:cstheme="minorHAnsi"/>
                <w:b w:val="0"/>
                <w:szCs w:val="22"/>
              </w:rPr>
              <w:t>Renforcement de la lutte contre la non-décence des logements</w:t>
            </w:r>
          </w:p>
          <w:p w:rsidRPr="00774F20" w:rsidR="00F35ED7" w:rsidP="00774F20" w:rsidRDefault="00F35ED7" w14:paraId="07639D92" w14:textId="53C5F3C3">
            <w:pPr>
              <w:spacing w:line="360" w:lineRule="auto"/>
              <w:jc w:val="both"/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</w:tr>
    </w:tbl>
    <w:p w:rsidRPr="00774F20" w:rsidR="00EB065E" w:rsidRDefault="00EB065E" w14:paraId="128E50B9" w14:textId="77777777">
      <w:pPr>
        <w:rPr>
          <w:szCs w:val="22"/>
        </w:rPr>
      </w:pPr>
    </w:p>
    <w:p w:rsidRPr="00774F20" w:rsidR="00EB065E" w:rsidRDefault="00EB065E" w14:paraId="78BB976E" w14:textId="77777777">
      <w:pPr>
        <w:rPr>
          <w:szCs w:val="22"/>
        </w:rPr>
      </w:pPr>
    </w:p>
    <w:tbl>
      <w:tblPr>
        <w:tblStyle w:val="Listeclaire-Accent5"/>
        <w:tblW w:w="10173" w:type="dxa"/>
        <w:tblLook w:val="04A0" w:firstRow="1" w:lastRow="0" w:firstColumn="1" w:lastColumn="0" w:noHBand="0" w:noVBand="1"/>
      </w:tblPr>
      <w:tblGrid>
        <w:gridCol w:w="5353"/>
        <w:gridCol w:w="4820"/>
      </w:tblGrid>
      <w:tr w:rsidRPr="00774F20" w:rsidR="00A04E0A" w:rsidTr="0097319B" w14:paraId="45D9505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2"/>
            <w:vAlign w:val="center"/>
          </w:tcPr>
          <w:p w:rsidRPr="00774F20" w:rsidR="00D87C15" w:rsidP="00F52F23" w:rsidRDefault="00E02D0E" w14:paraId="4FAD4913" w14:textId="77777777">
            <w:pPr>
              <w:jc w:val="center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8F7E82">
              <w:rPr>
                <w:rFonts w:asciiTheme="minorHAnsi" w:hAnsiTheme="minorHAnsi" w:cstheme="minorHAnsi"/>
                <w:sz w:val="24"/>
                <w:szCs w:val="22"/>
              </w:rPr>
              <w:t xml:space="preserve">Public visé et nombre </w:t>
            </w:r>
            <w:r w:rsidRPr="008F7E82" w:rsidR="00EB065E">
              <w:rPr>
                <w:rFonts w:asciiTheme="minorHAnsi" w:hAnsiTheme="minorHAnsi" w:cstheme="minorHAnsi"/>
                <w:sz w:val="24"/>
                <w:szCs w:val="22"/>
              </w:rPr>
              <w:t>d’enfants concernés par l’action</w:t>
            </w:r>
          </w:p>
        </w:tc>
      </w:tr>
      <w:tr w:rsidRPr="00774F20" w:rsidR="00B15280" w:rsidTr="002E5C85" w14:paraId="7A5884D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gridSpan w:val="2"/>
            <w:vAlign w:val="center"/>
          </w:tcPr>
          <w:p w:rsidRPr="00774F20" w:rsidR="00B15280" w:rsidP="00A56CDA" w:rsidRDefault="00B15280" w14:paraId="22824331" w14:textId="4E4A12D6">
            <w:pPr>
              <w:jc w:val="center"/>
              <w:rPr>
                <w:rFonts w:asciiTheme="minorHAnsi" w:hAnsiTheme="minorHAnsi" w:cstheme="minorHAnsi"/>
                <w:b w:val="0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Tranche d’âge et nombre concerné</w:t>
            </w:r>
          </w:p>
        </w:tc>
      </w:tr>
      <w:tr w:rsidRPr="00774F20" w:rsidR="00C64497" w:rsidTr="002E5C85" w14:paraId="1423FC50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</w:tcPr>
          <w:p w:rsidRPr="00774F20" w:rsidR="00C64497" w:rsidP="00C64497" w:rsidRDefault="00C64497" w14:paraId="30EC33D9" w14:textId="43A7F0EF">
            <w:pPr>
              <w:rPr>
                <w:rFonts w:asciiTheme="minorHAnsi" w:hAnsiTheme="minorHAnsi" w:cstheme="minorHAnsi"/>
                <w:b w:val="0"/>
                <w:szCs w:val="22"/>
              </w:rPr>
            </w:pPr>
            <w:r w:rsidRPr="00D80CF9">
              <w:rPr>
                <w:rFonts w:asciiTheme="minorHAnsi" w:hAnsiTheme="minorHAnsi" w:cstheme="minorHAnsi"/>
                <w:b w:val="0"/>
                <w:sz w:val="32"/>
                <w:szCs w:val="32"/>
              </w:rPr>
              <w:t>□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 xml:space="preserve">0 à </w:t>
            </w:r>
            <w:r w:rsidR="003A710A">
              <w:rPr>
                <w:rFonts w:asciiTheme="minorHAnsi" w:hAnsiTheme="minorHAnsi" w:cstheme="minorHAnsi"/>
                <w:b w:val="0"/>
                <w:szCs w:val="22"/>
              </w:rPr>
              <w:t>3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 xml:space="preserve"> ans     _______________________</w:t>
            </w:r>
          </w:p>
          <w:p w:rsidRPr="00774F20" w:rsidR="00C64497" w:rsidP="00C64497" w:rsidRDefault="00C64497" w14:paraId="708DD14A" w14:textId="19471370">
            <w:pPr>
              <w:rPr>
                <w:rFonts w:asciiTheme="minorHAnsi" w:hAnsiTheme="minorHAnsi" w:cstheme="minorHAnsi"/>
                <w:b w:val="0"/>
                <w:szCs w:val="22"/>
              </w:rPr>
            </w:pPr>
            <w:r w:rsidRPr="00D80CF9">
              <w:rPr>
                <w:rFonts w:asciiTheme="minorHAnsi" w:hAnsiTheme="minorHAnsi" w:cstheme="minorHAnsi"/>
                <w:b w:val="0"/>
                <w:sz w:val="32"/>
                <w:szCs w:val="32"/>
              </w:rPr>
              <w:t>□</w:t>
            </w:r>
            <w:r w:rsidR="003A710A">
              <w:rPr>
                <w:rFonts w:asciiTheme="minorHAnsi" w:hAnsiTheme="minorHAnsi" w:cstheme="minorHAnsi"/>
                <w:b w:val="0"/>
                <w:szCs w:val="32"/>
              </w:rPr>
              <w:t xml:space="preserve"> </w:t>
            </w:r>
            <w:r w:rsidR="00677A8B">
              <w:rPr>
                <w:rFonts w:asciiTheme="minorHAnsi" w:hAnsiTheme="minorHAnsi" w:cstheme="minorHAnsi"/>
                <w:b w:val="0"/>
                <w:szCs w:val="32"/>
              </w:rPr>
              <w:t>4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 xml:space="preserve"> à 6 ans     _______________________</w:t>
            </w:r>
          </w:p>
          <w:p w:rsidRPr="00774F20" w:rsidR="00C64497" w:rsidP="00C64497" w:rsidRDefault="00C64497" w14:paraId="0BA2EC56" w14:textId="5647D9EF">
            <w:pPr>
              <w:rPr>
                <w:rFonts w:asciiTheme="minorHAnsi" w:hAnsiTheme="minorHAnsi" w:cstheme="minorHAnsi"/>
                <w:b w:val="0"/>
                <w:szCs w:val="22"/>
              </w:rPr>
            </w:pPr>
            <w:r w:rsidRPr="00D80CF9">
              <w:rPr>
                <w:rFonts w:asciiTheme="minorHAnsi" w:hAnsiTheme="minorHAnsi" w:cstheme="minorHAnsi"/>
                <w:b w:val="0"/>
                <w:sz w:val="32"/>
                <w:szCs w:val="32"/>
              </w:rPr>
              <w:t xml:space="preserve">□ </w:t>
            </w:r>
            <w:r w:rsidRPr="00677A8B" w:rsidR="00677A8B">
              <w:rPr>
                <w:rFonts w:asciiTheme="minorHAnsi" w:hAnsiTheme="minorHAnsi" w:cstheme="minorHAnsi"/>
                <w:b w:val="0"/>
                <w:szCs w:val="22"/>
              </w:rPr>
              <w:t>7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 xml:space="preserve"> à </w:t>
            </w:r>
            <w:r w:rsidR="00600B37">
              <w:rPr>
                <w:rFonts w:asciiTheme="minorHAnsi" w:hAnsiTheme="minorHAnsi" w:cstheme="minorHAnsi"/>
                <w:b w:val="0"/>
                <w:szCs w:val="22"/>
              </w:rPr>
              <w:t>10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 xml:space="preserve"> ans   _______________________</w:t>
            </w:r>
          </w:p>
          <w:p w:rsidRPr="00774F20" w:rsidR="00C64497" w:rsidP="00C64497" w:rsidRDefault="00C64497" w14:paraId="04515AD0" w14:textId="1C0E2316">
            <w:pPr>
              <w:rPr>
                <w:rFonts w:asciiTheme="minorHAnsi" w:hAnsiTheme="minorHAnsi" w:cstheme="minorHAnsi"/>
                <w:b w:val="0"/>
                <w:szCs w:val="22"/>
              </w:rPr>
            </w:pPr>
            <w:r w:rsidRPr="00D80CF9">
              <w:rPr>
                <w:rFonts w:asciiTheme="minorHAnsi" w:hAnsiTheme="minorHAnsi" w:cstheme="minorHAnsi"/>
                <w:b w:val="0"/>
                <w:sz w:val="32"/>
                <w:szCs w:val="32"/>
              </w:rPr>
              <w:t xml:space="preserve">□ </w:t>
            </w:r>
            <w:r w:rsidRPr="00600B37" w:rsidR="00600B37">
              <w:rPr>
                <w:rFonts w:asciiTheme="minorHAnsi" w:hAnsiTheme="minorHAnsi" w:cstheme="minorHAnsi"/>
                <w:b w:val="0"/>
                <w:szCs w:val="22"/>
              </w:rPr>
              <w:t>1</w:t>
            </w:r>
            <w:r w:rsidR="00677A8B">
              <w:rPr>
                <w:rFonts w:asciiTheme="minorHAnsi" w:hAnsiTheme="minorHAnsi" w:cstheme="minorHAnsi"/>
                <w:b w:val="0"/>
                <w:szCs w:val="22"/>
              </w:rPr>
              <w:t>1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 xml:space="preserve"> à 1</w:t>
            </w:r>
            <w:r w:rsidR="00677A8B">
              <w:rPr>
                <w:rFonts w:asciiTheme="minorHAnsi" w:hAnsiTheme="minorHAnsi" w:cstheme="minorHAnsi"/>
                <w:b w:val="0"/>
                <w:szCs w:val="22"/>
              </w:rPr>
              <w:t>5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 xml:space="preserve"> ans _______________________</w:t>
            </w:r>
          </w:p>
          <w:p w:rsidRPr="00774F20" w:rsidR="00C64497" w:rsidP="002E5C85" w:rsidRDefault="00C64497" w14:paraId="18BD0389" w14:textId="77777777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</w:tc>
        <w:tc>
          <w:tcPr>
            <w:tcW w:w="4820" w:type="dxa"/>
          </w:tcPr>
          <w:p w:rsidRPr="00774F20" w:rsidR="002E5C85" w:rsidP="002E5C85" w:rsidRDefault="002E5C85" w14:paraId="197A5440" w14:textId="77E5D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2"/>
              </w:rPr>
            </w:pPr>
            <w:r w:rsidRPr="00D80CF9">
              <w:rPr>
                <w:rFonts w:asciiTheme="minorHAnsi" w:hAnsiTheme="minorHAnsi" w:cstheme="minorHAnsi"/>
                <w:sz w:val="32"/>
                <w:szCs w:val="32"/>
              </w:rPr>
              <w:t>□</w:t>
            </w:r>
            <w:r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  <w:r w:rsidRPr="002E5C85">
              <w:rPr>
                <w:rFonts w:asciiTheme="minorHAnsi" w:hAnsiTheme="minorHAnsi" w:cstheme="minorHAnsi"/>
                <w:szCs w:val="22"/>
              </w:rPr>
              <w:t>15 à 18</w:t>
            </w:r>
            <w:r w:rsidRPr="00774F20">
              <w:rPr>
                <w:rFonts w:asciiTheme="minorHAnsi" w:hAnsiTheme="minorHAnsi" w:cstheme="minorHAnsi"/>
                <w:szCs w:val="22"/>
              </w:rPr>
              <w:t xml:space="preserve"> ans</w:t>
            </w:r>
            <w:r>
              <w:rPr>
                <w:rFonts w:asciiTheme="minorHAnsi" w:hAnsiTheme="minorHAnsi" w:cstheme="minorHAnsi"/>
                <w:szCs w:val="22"/>
              </w:rPr>
              <w:t xml:space="preserve">    </w:t>
            </w:r>
            <w:r w:rsidRPr="00774F20">
              <w:rPr>
                <w:rFonts w:asciiTheme="minorHAnsi" w:hAnsiTheme="minorHAnsi" w:cstheme="minorHAnsi"/>
                <w:szCs w:val="22"/>
              </w:rPr>
              <w:t>_______________________</w:t>
            </w:r>
          </w:p>
          <w:p w:rsidRPr="00774F20" w:rsidR="00C64497" w:rsidP="00C64497" w:rsidRDefault="00C64497" w14:paraId="1DDBBAC5" w14:textId="1FCE4A4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  <w:r w:rsidRPr="00D80CF9">
              <w:rPr>
                <w:rFonts w:asciiTheme="minorHAnsi" w:hAnsiTheme="minorHAnsi" w:cstheme="minorHAnsi"/>
                <w:bCs/>
                <w:sz w:val="32"/>
                <w:szCs w:val="32"/>
              </w:rPr>
              <w:t>□</w:t>
            </w:r>
            <w:r w:rsidR="00865680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+</w:t>
            </w:r>
            <w:r w:rsidRPr="00774F20">
              <w:rPr>
                <w:rFonts w:asciiTheme="minorHAnsi" w:hAnsiTheme="minorHAnsi" w:cstheme="minorHAnsi"/>
                <w:bCs/>
                <w:szCs w:val="22"/>
              </w:rPr>
              <w:t xml:space="preserve"> 1</w:t>
            </w:r>
            <w:r w:rsidR="00677A8B">
              <w:rPr>
                <w:rFonts w:asciiTheme="minorHAnsi" w:hAnsiTheme="minorHAnsi" w:cstheme="minorHAnsi"/>
                <w:bCs/>
                <w:szCs w:val="22"/>
              </w:rPr>
              <w:t>8</w:t>
            </w:r>
            <w:r w:rsidRPr="00774F20">
              <w:rPr>
                <w:rFonts w:asciiTheme="minorHAnsi" w:hAnsiTheme="minorHAnsi" w:cstheme="minorHAnsi"/>
                <w:bCs/>
                <w:szCs w:val="22"/>
              </w:rPr>
              <w:t xml:space="preserve"> ans  </w:t>
            </w:r>
            <w:r w:rsidR="00746507">
              <w:rPr>
                <w:rFonts w:asciiTheme="minorHAnsi" w:hAnsiTheme="minorHAnsi" w:cstheme="minorHAnsi"/>
                <w:bCs/>
                <w:szCs w:val="22"/>
              </w:rPr>
              <w:t xml:space="preserve">  </w:t>
            </w:r>
            <w:r w:rsidR="00865680">
              <w:rPr>
                <w:rFonts w:asciiTheme="minorHAnsi" w:hAnsiTheme="minorHAnsi" w:cstheme="minorHAnsi"/>
                <w:bCs/>
                <w:szCs w:val="22"/>
              </w:rPr>
              <w:t xml:space="preserve">     </w:t>
            </w:r>
            <w:r w:rsidRPr="00774F20">
              <w:rPr>
                <w:rFonts w:asciiTheme="minorHAnsi" w:hAnsiTheme="minorHAnsi" w:cstheme="minorHAnsi"/>
                <w:szCs w:val="22"/>
              </w:rPr>
              <w:t>_______________________</w:t>
            </w:r>
          </w:p>
          <w:p w:rsidRPr="00774F20" w:rsidR="00C64497" w:rsidP="00C64497" w:rsidRDefault="00C64497" w14:paraId="1198E33F" w14:textId="629E7C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  <w:r w:rsidRPr="00D80CF9">
              <w:rPr>
                <w:rFonts w:asciiTheme="minorHAnsi" w:hAnsiTheme="minorHAnsi" w:cstheme="minorHAnsi"/>
                <w:bCs/>
                <w:sz w:val="32"/>
                <w:szCs w:val="32"/>
              </w:rPr>
              <w:t>□</w:t>
            </w:r>
            <w:r w:rsidR="00865680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</w:t>
            </w:r>
            <w:r w:rsidRPr="00774F20">
              <w:rPr>
                <w:rFonts w:asciiTheme="minorHAnsi" w:hAnsiTheme="minorHAnsi" w:cstheme="minorHAnsi"/>
                <w:bCs/>
                <w:szCs w:val="22"/>
              </w:rPr>
              <w:t xml:space="preserve">Parents       </w:t>
            </w:r>
            <w:r w:rsidR="00746507">
              <w:rPr>
                <w:rFonts w:asciiTheme="minorHAnsi" w:hAnsiTheme="minorHAnsi" w:cstheme="minorHAnsi"/>
                <w:bCs/>
                <w:szCs w:val="22"/>
              </w:rPr>
              <w:t xml:space="preserve">    </w:t>
            </w:r>
            <w:r w:rsidRPr="00774F20">
              <w:rPr>
                <w:rFonts w:asciiTheme="minorHAnsi" w:hAnsiTheme="minorHAnsi" w:cstheme="minorHAnsi"/>
                <w:szCs w:val="22"/>
              </w:rPr>
              <w:t>_______________________</w:t>
            </w:r>
          </w:p>
          <w:p w:rsidR="00C64497" w:rsidP="00C64497" w:rsidRDefault="00C64497" w14:paraId="3152ACE6" w14:textId="485318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D80CF9">
              <w:rPr>
                <w:rFonts w:asciiTheme="minorHAnsi" w:hAnsiTheme="minorHAnsi" w:cstheme="minorHAnsi"/>
                <w:bCs/>
                <w:sz w:val="32"/>
                <w:szCs w:val="32"/>
              </w:rPr>
              <w:t>□</w:t>
            </w:r>
            <w:r w:rsidR="00865680">
              <w:rPr>
                <w:rFonts w:asciiTheme="minorHAnsi" w:hAnsiTheme="minorHAnsi" w:cstheme="minorHAnsi"/>
                <w:bCs/>
                <w:sz w:val="32"/>
                <w:szCs w:val="32"/>
              </w:rPr>
              <w:t xml:space="preserve"> </w:t>
            </w:r>
            <w:r w:rsidRPr="00774F20">
              <w:rPr>
                <w:rFonts w:asciiTheme="minorHAnsi" w:hAnsiTheme="minorHAnsi" w:cstheme="minorHAnsi"/>
                <w:bCs/>
                <w:szCs w:val="22"/>
              </w:rPr>
              <w:t xml:space="preserve">Autre        </w:t>
            </w:r>
            <w:r w:rsidR="00746507">
              <w:rPr>
                <w:rFonts w:asciiTheme="minorHAnsi" w:hAnsiTheme="minorHAnsi" w:cstheme="minorHAnsi"/>
                <w:bCs/>
                <w:szCs w:val="22"/>
              </w:rPr>
              <w:t xml:space="preserve">  </w:t>
            </w:r>
            <w:r w:rsidRPr="00774F20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 w:rsidR="00746507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 w:rsidRPr="00774F20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 w:rsidRPr="00774F20">
              <w:rPr>
                <w:rFonts w:asciiTheme="minorHAnsi" w:hAnsiTheme="minorHAnsi" w:cstheme="minorHAnsi"/>
                <w:szCs w:val="22"/>
              </w:rPr>
              <w:t>_______________________</w:t>
            </w:r>
          </w:p>
          <w:p w:rsidRPr="00774F20" w:rsidR="00CE66BF" w:rsidP="00C64497" w:rsidRDefault="00CE66BF" w14:paraId="560AB78A" w14:textId="3B88F1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     (</w:t>
            </w:r>
            <w:proofErr w:type="gramStart"/>
            <w:r>
              <w:rPr>
                <w:rFonts w:asciiTheme="minorHAnsi" w:hAnsiTheme="minorHAnsi" w:cstheme="minorHAnsi"/>
                <w:bCs/>
                <w:szCs w:val="22"/>
              </w:rPr>
              <w:t>précisez</w:t>
            </w:r>
            <w:proofErr w:type="gramEnd"/>
            <w:r>
              <w:rPr>
                <w:rFonts w:asciiTheme="minorHAnsi" w:hAnsiTheme="minorHAnsi" w:cstheme="minorHAnsi"/>
                <w:bCs/>
                <w:szCs w:val="22"/>
              </w:rPr>
              <w:t>)</w:t>
            </w:r>
          </w:p>
          <w:p w:rsidRPr="00774F20" w:rsidR="00C64497" w:rsidP="00997EDA" w:rsidRDefault="00C64497" w14:paraId="4BBFB232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EB065E" w:rsidRDefault="00EB065E" w14:paraId="43933BDD" w14:textId="77777777">
      <w:pPr>
        <w:rPr>
          <w:rFonts w:asciiTheme="minorHAnsi" w:hAnsiTheme="minorHAnsi" w:cstheme="minorHAnsi"/>
          <w:b/>
          <w:szCs w:val="22"/>
        </w:rPr>
      </w:pPr>
    </w:p>
    <w:p w:rsidR="00B54CC0" w:rsidRDefault="00B54CC0" w14:paraId="026C6CF9" w14:textId="1240B8C2">
      <w:pPr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br w:type="page"/>
      </w: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10031"/>
      </w:tblGrid>
      <w:tr w:rsidRPr="00774F20" w:rsidR="00F52F23" w:rsidTr="00B603D1" w14:paraId="05622D0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vAlign w:val="center"/>
          </w:tcPr>
          <w:p w:rsidRPr="00774F20" w:rsidR="00F52F23" w:rsidP="00F52F23" w:rsidRDefault="0055785B" w14:paraId="4288639C" w14:textId="79E5D970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 w:val="32"/>
                <w:szCs w:val="22"/>
              </w:rPr>
              <w:lastRenderedPageBreak/>
              <w:t>Description du</w:t>
            </w:r>
            <w:r w:rsidRPr="00DF5B5E" w:rsidR="00DF5B5E">
              <w:rPr>
                <w:rFonts w:asciiTheme="minorHAnsi" w:hAnsiTheme="minorHAnsi" w:cstheme="minorHAnsi"/>
                <w:sz w:val="32"/>
                <w:szCs w:val="22"/>
              </w:rPr>
              <w:t xml:space="preserve"> projet</w:t>
            </w:r>
          </w:p>
        </w:tc>
      </w:tr>
    </w:tbl>
    <w:p w:rsidR="00DF5B5E" w:rsidP="00DF5B5E" w:rsidRDefault="00DF5B5E" w14:paraId="4D27723D" w14:textId="1AA45066">
      <w:pPr>
        <w:rPr>
          <w:szCs w:val="22"/>
        </w:rPr>
      </w:pP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9995"/>
      </w:tblGrid>
      <w:tr w:rsidRPr="00774F20" w:rsidR="00360F2D" w:rsidTr="00765D31" w14:paraId="584EB6B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360F2D" w:rsidR="00360F2D" w:rsidP="00B603D1" w:rsidRDefault="00360F2D" w14:paraId="7CAB7259" w14:textId="074C7154">
            <w:pPr>
              <w:spacing w:before="120" w:after="120"/>
              <w:rPr>
                <w:rFonts w:asciiTheme="minorHAnsi" w:hAnsiTheme="minorHAnsi" w:cstheme="minorHAnsi"/>
                <w:bCs w:val="0"/>
                <w:szCs w:val="22"/>
              </w:rPr>
            </w:pPr>
            <w:r w:rsidRPr="00360F2D">
              <w:rPr>
                <w:rFonts w:asciiTheme="minorHAnsi" w:hAnsiTheme="minorHAnsi" w:cstheme="minorHAnsi"/>
                <w:szCs w:val="22"/>
              </w:rPr>
              <w:t xml:space="preserve">Description </w:t>
            </w:r>
            <w:r w:rsidR="002D4668">
              <w:rPr>
                <w:rFonts w:asciiTheme="minorHAnsi" w:hAnsiTheme="minorHAnsi" w:cstheme="minorHAnsi"/>
                <w:szCs w:val="22"/>
              </w:rPr>
              <w:t xml:space="preserve">détaillé </w:t>
            </w:r>
            <w:r w:rsidRPr="00360F2D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>(Genèse du projet FPT)</w:t>
            </w:r>
            <w:r w:rsidRPr="00360F2D">
              <w:rPr>
                <w:rFonts w:asciiTheme="minorHAnsi" w:hAnsiTheme="minorHAnsi" w:cstheme="minorHAnsi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color w:val="auto"/>
                <w:szCs w:val="22"/>
              </w:rPr>
              <w:t>–</w:t>
            </w:r>
          </w:p>
        </w:tc>
      </w:tr>
      <w:tr w:rsidRPr="00774F20" w:rsidR="00360F2D" w:rsidTr="00765D31" w14:paraId="7F81E8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="00360F2D" w:rsidP="00013DDD" w:rsidRDefault="00360F2D" w14:paraId="3877CCB8" w14:textId="77777777">
            <w:pPr>
              <w:spacing w:before="120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72E00662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1FE04116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6825BEC0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11562363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5A3DD41F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35EAC765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3B8565A7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28A10336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0E8A148B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38FC5118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5407989B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50C40EEC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3F74824C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5FC1D035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00005C6D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2BB8F07E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158A5D79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7E4BC232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534370E4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338946D9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4003148B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6C21AA59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72DFF784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281604E6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3398D304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314D46DE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4F46EDBD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03771A7D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2B10C83E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277B1BA6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16034442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3C811BCB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5CA318F5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660384BD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47DB663C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2EC638F1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7B880828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25CD13CE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372D3AFF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0E3DCA0A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0BD05799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43F7779E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3B9AFAB2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013DDD" w:rsidP="00B603D1" w:rsidRDefault="00013DDD" w14:paraId="13B15DC3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Pr="00774F20" w:rsidR="00013DDD" w:rsidP="00B603D1" w:rsidRDefault="00013DDD" w14:paraId="0D729319" w14:textId="1666C281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DF5B5E" w:rsidRDefault="00DF5B5E" w14:paraId="1D6965D5" w14:textId="02D800D9">
      <w:pPr>
        <w:rPr>
          <w:szCs w:val="22"/>
        </w:rPr>
      </w:pPr>
      <w:r>
        <w:rPr>
          <w:szCs w:val="22"/>
        </w:rPr>
        <w:br w:type="page"/>
      </w: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9995"/>
      </w:tblGrid>
      <w:tr w:rsidRPr="00774F20" w:rsidR="00F52F23" w:rsidTr="00A56CDA" w14:paraId="54DCBEF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774F20" w:rsidR="00F52F23" w:rsidP="00F307B2" w:rsidRDefault="00F139E2" w14:paraId="35B7524A" w14:textId="13AE425B">
            <w:pPr>
              <w:spacing w:before="120" w:after="120"/>
              <w:rPr>
                <w:rFonts w:asciiTheme="minorHAnsi" w:hAnsiTheme="minorHAnsi" w:cstheme="minorHAnsi"/>
                <w:b w:val="0"/>
                <w:szCs w:val="22"/>
              </w:rPr>
            </w:pPr>
            <w:bookmarkStart w:name="_Hlk92982167" w:id="2"/>
            <w:r>
              <w:rPr>
                <w:rFonts w:asciiTheme="minorHAnsi" w:hAnsiTheme="minorHAnsi" w:cstheme="minorHAnsi"/>
                <w:szCs w:val="22"/>
              </w:rPr>
              <w:lastRenderedPageBreak/>
              <w:t>Les éléments issus du diagnostic</w:t>
            </w:r>
            <w:proofErr w:type="gramStart"/>
            <w:r>
              <w:rPr>
                <w:rFonts w:asciiTheme="minorHAnsi" w:hAnsiTheme="minorHAnsi" w:cstheme="minorHAnsi"/>
                <w:szCs w:val="22"/>
              </w:rPr>
              <w:t> :</w:t>
            </w:r>
            <w:r w:rsidRPr="00774F20" w:rsidR="00F52F23">
              <w:rPr>
                <w:rFonts w:asciiTheme="minorHAnsi" w:hAnsiTheme="minorHAnsi" w:cstheme="minorHAnsi"/>
                <w:b w:val="0"/>
                <w:color w:val="auto"/>
                <w:szCs w:val="22"/>
              </w:rPr>
              <w:t>-</w:t>
            </w:r>
            <w:proofErr w:type="gramEnd"/>
            <w:r w:rsidRPr="008F7E82" w:rsidR="00F52F23">
              <w:rPr>
                <w:rFonts w:asciiTheme="minorHAnsi" w:hAnsiTheme="minorHAnsi" w:cstheme="minorHAnsi"/>
                <w:b w:val="0"/>
                <w:i/>
                <w:szCs w:val="22"/>
              </w:rPr>
              <w:t>Les constats de départ qui ont amené à la proposition d’action – projet – Pourquoi ce projet – à quel besoin, problématique répond-il ?</w:t>
            </w:r>
          </w:p>
        </w:tc>
      </w:tr>
      <w:tr w:rsidRPr="00774F20" w:rsidR="00F52F23" w:rsidTr="00A56CDA" w14:paraId="22D35D1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774F20" w:rsidR="00F52F23" w:rsidP="00F52F23" w:rsidRDefault="00F52F23" w14:paraId="3397F582" w14:textId="77777777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  <w:p w:rsidRPr="00774F20" w:rsidR="00F52F23" w:rsidP="00F52F23" w:rsidRDefault="00F52F23" w14:paraId="67B250E5" w14:textId="77777777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  <w:p w:rsidR="00F52F23" w:rsidP="00F52F23" w:rsidRDefault="00F52F23" w14:paraId="3ED644C6" w14:textId="1F346059">
            <w:pPr>
              <w:rPr>
                <w:rFonts w:asciiTheme="minorHAnsi" w:hAnsiTheme="minorHAnsi" w:cstheme="minorHAnsi"/>
                <w:bCs w:val="0"/>
                <w:szCs w:val="22"/>
              </w:rPr>
            </w:pPr>
          </w:p>
          <w:p w:rsidRPr="00774F20" w:rsidR="00F139E2" w:rsidP="00F52F23" w:rsidRDefault="00F139E2" w14:paraId="3760EE28" w14:textId="77777777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  <w:p w:rsidRPr="00774F20" w:rsidR="00F52F23" w:rsidP="00F52F23" w:rsidRDefault="00F52F23" w14:paraId="3D1922C4" w14:textId="77777777">
            <w:pPr>
              <w:rPr>
                <w:rFonts w:asciiTheme="minorHAnsi" w:hAnsiTheme="minorHAnsi" w:cstheme="minorHAnsi"/>
                <w:b w:val="0"/>
                <w:szCs w:val="22"/>
              </w:rPr>
            </w:pPr>
          </w:p>
          <w:p w:rsidRPr="00774F20" w:rsidR="00F52F23" w:rsidP="00F52F23" w:rsidRDefault="00F52F23" w14:paraId="085793F2" w14:textId="77777777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</w:p>
        </w:tc>
      </w:tr>
      <w:bookmarkEnd w:id="2"/>
    </w:tbl>
    <w:p w:rsidRPr="00774F20" w:rsidR="00AC659C" w:rsidRDefault="00AC659C" w14:paraId="21A81633" w14:textId="77777777">
      <w:pPr>
        <w:rPr>
          <w:szCs w:val="22"/>
        </w:rPr>
      </w:pP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9995"/>
      </w:tblGrid>
      <w:tr w:rsidRPr="00774F20" w:rsidR="00F52F23" w:rsidTr="00A56CDA" w14:paraId="6A66E01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774F20" w:rsidR="00F52F23" w:rsidP="00F307B2" w:rsidRDefault="00F52F23" w14:paraId="4868753F" w14:textId="7111786F">
            <w:pPr>
              <w:spacing w:before="120" w:after="120"/>
              <w:rPr>
                <w:rFonts w:asciiTheme="minorHAnsi" w:hAnsiTheme="minorHAnsi" w:cstheme="minorHAnsi"/>
                <w:b w:val="0"/>
                <w:color w:val="auto"/>
                <w:szCs w:val="22"/>
              </w:rPr>
            </w:pPr>
            <w:proofErr w:type="gramStart"/>
            <w:r w:rsidRPr="00774F20">
              <w:rPr>
                <w:rFonts w:asciiTheme="minorHAnsi" w:hAnsiTheme="minorHAnsi" w:cstheme="minorHAnsi"/>
                <w:szCs w:val="22"/>
              </w:rPr>
              <w:t xml:space="preserve">Les objectifs </w:t>
            </w:r>
            <w:r w:rsidR="00F139E2">
              <w:rPr>
                <w:rFonts w:asciiTheme="minorHAnsi" w:hAnsiTheme="minorHAnsi" w:cstheme="minorHAnsi"/>
                <w:szCs w:val="22"/>
              </w:rPr>
              <w:t>visées</w:t>
            </w:r>
            <w:proofErr w:type="gramEnd"/>
            <w:r w:rsidR="00F139E2">
              <w:rPr>
                <w:rFonts w:asciiTheme="minorHAnsi" w:hAnsiTheme="minorHAnsi" w:cstheme="minorHAnsi"/>
                <w:szCs w:val="22"/>
              </w:rPr>
              <w:t xml:space="preserve"> : </w:t>
            </w:r>
          </w:p>
        </w:tc>
      </w:tr>
      <w:tr w:rsidRPr="00774F20" w:rsidR="00F52F23" w:rsidTr="00A56CDA" w14:paraId="7B363EC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774F20" w:rsidR="00A56CDA" w:rsidP="00A56CDA" w:rsidRDefault="00F52F23" w14:paraId="07B04D12" w14:textId="77777777">
            <w:pPr>
              <w:spacing w:before="120"/>
              <w:rPr>
                <w:rFonts w:asciiTheme="minorHAnsi" w:hAnsiTheme="minorHAnsi" w:cstheme="minorHAnsi"/>
                <w:b w:val="0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Objectif(s) général (aux)</w:t>
            </w:r>
            <w:r w:rsidRPr="00774F20" w:rsidR="001E34B6">
              <w:rPr>
                <w:rFonts w:asciiTheme="minorHAnsi" w:hAnsiTheme="minorHAnsi" w:cstheme="minorHAnsi"/>
                <w:szCs w:val="22"/>
              </w:rPr>
              <w:t xml:space="preserve"> - OG</w:t>
            </w:r>
            <w:r w:rsidRPr="00774F20">
              <w:rPr>
                <w:rFonts w:asciiTheme="minorHAnsi" w:hAnsiTheme="minorHAnsi" w:cstheme="minorHAnsi"/>
                <w:szCs w:val="22"/>
              </w:rPr>
              <w:t> 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 xml:space="preserve">: </w:t>
            </w:r>
            <w:r w:rsidRPr="00774F20" w:rsidR="00A56CDA">
              <w:rPr>
                <w:rFonts w:asciiTheme="minorHAnsi" w:hAnsiTheme="minorHAnsi" w:cstheme="minorHAnsi"/>
                <w:b w:val="0"/>
                <w:szCs w:val="22"/>
              </w:rPr>
              <w:t>L’orientation globale du projet</w:t>
            </w:r>
          </w:p>
          <w:p w:rsidRPr="00774F20" w:rsidR="00A56CDA" w:rsidP="00A56CDA" w:rsidRDefault="001E34B6" w14:paraId="1189562D" w14:textId="77777777">
            <w:pPr>
              <w:spacing w:before="120"/>
              <w:rPr>
                <w:rFonts w:asciiTheme="minorHAnsi" w:hAnsiTheme="minorHAnsi" w:cstheme="minorHAnsi"/>
                <w:b w:val="0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OG 1 :</w:t>
            </w:r>
          </w:p>
          <w:p w:rsidR="00A56CDA" w:rsidP="00A56CDA" w:rsidRDefault="001E34B6" w14:paraId="5CBBBD62" w14:textId="46464039">
            <w:pPr>
              <w:tabs>
                <w:tab w:val="num" w:pos="142"/>
              </w:tabs>
              <w:spacing w:before="120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OG 2 :</w:t>
            </w:r>
          </w:p>
          <w:p w:rsidRPr="00F139E2" w:rsidR="00F139E2" w:rsidP="00A56CDA" w:rsidRDefault="00F139E2" w14:paraId="101A94F7" w14:textId="6A4F1482">
            <w:pPr>
              <w:tabs>
                <w:tab w:val="num" w:pos="142"/>
              </w:tabs>
              <w:spacing w:before="120"/>
              <w:rPr>
                <w:rFonts w:asciiTheme="minorHAnsi" w:hAnsiTheme="minorHAnsi" w:cstheme="minorHAnsi"/>
                <w:szCs w:val="22"/>
              </w:rPr>
            </w:pPr>
            <w:r w:rsidRPr="00F139E2">
              <w:rPr>
                <w:rFonts w:asciiTheme="minorHAnsi" w:hAnsiTheme="minorHAnsi" w:cstheme="minorHAnsi"/>
                <w:szCs w:val="22"/>
              </w:rPr>
              <w:t>OG 3 :</w:t>
            </w:r>
          </w:p>
          <w:p w:rsidRPr="00774F20" w:rsidR="00E13549" w:rsidP="00A56CDA" w:rsidRDefault="00E13549" w14:paraId="295D4BEB" w14:textId="77777777">
            <w:pPr>
              <w:tabs>
                <w:tab w:val="num" w:pos="142"/>
              </w:tabs>
              <w:spacing w:before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…</w:t>
            </w:r>
          </w:p>
        </w:tc>
      </w:tr>
      <w:tr w:rsidRPr="00774F20" w:rsidR="00F52F23" w:rsidTr="00A56CDA" w14:paraId="63CE034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774F20" w:rsidR="00F52F23" w:rsidP="00F52F23" w:rsidRDefault="00F52F23" w14:paraId="6B12376B" w14:textId="77777777">
            <w:pPr>
              <w:spacing w:before="120"/>
              <w:rPr>
                <w:rFonts w:asciiTheme="minorHAnsi" w:hAnsiTheme="minorHAnsi" w:cstheme="minorHAnsi"/>
                <w:b w:val="0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Objectifs opérationnels</w:t>
            </w:r>
            <w:r w:rsidRPr="00774F20" w:rsidR="00A56CDA">
              <w:rPr>
                <w:rFonts w:asciiTheme="minorHAnsi" w:hAnsiTheme="minorHAnsi" w:cstheme="minorHAnsi"/>
                <w:szCs w:val="22"/>
              </w:rPr>
              <w:t xml:space="preserve"> (O.O)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 xml:space="preserve"> : Les réponses – actions </w:t>
            </w:r>
            <w:r w:rsidRPr="00774F20" w:rsidR="00E92EC6">
              <w:rPr>
                <w:rFonts w:asciiTheme="minorHAnsi" w:hAnsiTheme="minorHAnsi" w:cstheme="minorHAnsi"/>
                <w:b w:val="0"/>
                <w:szCs w:val="22"/>
              </w:rPr>
              <w:t>concrètes</w:t>
            </w:r>
            <w:r w:rsidR="00E92EC6">
              <w:rPr>
                <w:rFonts w:asciiTheme="minorHAnsi" w:hAnsiTheme="minorHAnsi" w:cstheme="minorHAnsi"/>
                <w:b w:val="0"/>
                <w:szCs w:val="22"/>
              </w:rPr>
              <w:t xml:space="preserve"> (</w:t>
            </w:r>
            <w:r w:rsidR="00E13549">
              <w:rPr>
                <w:rFonts w:asciiTheme="minorHAnsi" w:hAnsiTheme="minorHAnsi" w:cstheme="minorHAnsi"/>
                <w:b w:val="0"/>
                <w:szCs w:val="22"/>
              </w:rPr>
              <w:t>en lien avec les objectifs généraux)</w:t>
            </w:r>
          </w:p>
          <w:p w:rsidRPr="00774F20" w:rsidR="001E34B6" w:rsidP="00A56CDA" w:rsidRDefault="001E34B6" w14:paraId="34E504D3" w14:textId="77777777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O</w:t>
            </w:r>
            <w:r w:rsidRPr="00774F20" w:rsidR="00A56CDA">
              <w:rPr>
                <w:rFonts w:asciiTheme="minorHAnsi" w:hAnsiTheme="minorHAnsi" w:cstheme="minorHAnsi"/>
                <w:szCs w:val="22"/>
              </w:rPr>
              <w:t>.O.</w:t>
            </w:r>
            <w:r w:rsidRPr="00774F20">
              <w:rPr>
                <w:rFonts w:asciiTheme="minorHAnsi" w:hAnsiTheme="minorHAnsi" w:cstheme="minorHAnsi"/>
                <w:szCs w:val="22"/>
              </w:rPr>
              <w:t>1</w:t>
            </w:r>
            <w:r w:rsidRPr="00774F20" w:rsidR="00A56CDA">
              <w:rPr>
                <w:rFonts w:asciiTheme="minorHAnsi" w:hAnsiTheme="minorHAnsi" w:cstheme="minorHAnsi"/>
                <w:szCs w:val="22"/>
              </w:rPr>
              <w:t xml:space="preserve">.1 : </w:t>
            </w:r>
            <w:r w:rsidRPr="00774F20" w:rsidR="00A56CDA">
              <w:rPr>
                <w:rFonts w:asciiTheme="minorHAnsi" w:hAnsiTheme="minorHAnsi" w:cstheme="minorHAnsi"/>
                <w:b w:val="0"/>
                <w:i/>
                <w:szCs w:val="22"/>
              </w:rPr>
              <w:t>déclinaison opérationnelle de OG1</w:t>
            </w:r>
          </w:p>
          <w:p w:rsidRPr="00774F20" w:rsidR="00A56CDA" w:rsidP="00A56CDA" w:rsidRDefault="00A56CDA" w14:paraId="50F6DD5B" w14:textId="77777777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O.O.1.2 :</w:t>
            </w:r>
            <w:r w:rsidRPr="00774F20">
              <w:rPr>
                <w:rFonts w:asciiTheme="minorHAnsi" w:hAnsiTheme="minorHAnsi" w:cstheme="minorHAnsi"/>
                <w:b w:val="0"/>
                <w:i/>
                <w:szCs w:val="22"/>
              </w:rPr>
              <w:t xml:space="preserve"> déclinaison opérationnelle de OG1</w:t>
            </w:r>
          </w:p>
          <w:p w:rsidRPr="00774F20" w:rsidR="00A56CDA" w:rsidP="00F307B2" w:rsidRDefault="00A56CDA" w14:paraId="18BFB3E4" w14:textId="77777777">
            <w:pPr>
              <w:rPr>
                <w:rFonts w:asciiTheme="minorHAnsi" w:hAnsiTheme="minorHAnsi" w:cstheme="minorHAnsi"/>
                <w:b w:val="0"/>
                <w:i/>
                <w:szCs w:val="22"/>
              </w:rPr>
            </w:pPr>
          </w:p>
          <w:p w:rsidRPr="00774F20" w:rsidR="00A56CDA" w:rsidP="00A56CDA" w:rsidRDefault="00A56CDA" w14:paraId="0D65011B" w14:textId="77777777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 xml:space="preserve">O.O.2.1 : </w:t>
            </w:r>
            <w:r w:rsidRPr="00774F20">
              <w:rPr>
                <w:rFonts w:asciiTheme="minorHAnsi" w:hAnsiTheme="minorHAnsi" w:cstheme="minorHAnsi"/>
                <w:b w:val="0"/>
                <w:i/>
                <w:szCs w:val="22"/>
              </w:rPr>
              <w:t>déclinaison opérationnelle de OG2</w:t>
            </w:r>
          </w:p>
          <w:p w:rsidRPr="00774F20" w:rsidR="00A56CDA" w:rsidP="00A56CDA" w:rsidRDefault="00A56CDA" w14:paraId="76E82306" w14:textId="77777777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O.O.2.2 :</w:t>
            </w:r>
            <w:r w:rsidRPr="00774F20">
              <w:rPr>
                <w:rFonts w:asciiTheme="minorHAnsi" w:hAnsiTheme="minorHAnsi" w:cstheme="minorHAnsi"/>
                <w:b w:val="0"/>
                <w:i/>
                <w:szCs w:val="22"/>
              </w:rPr>
              <w:t xml:space="preserve"> déclinaison opérationnelle de OG2</w:t>
            </w:r>
          </w:p>
          <w:p w:rsidRPr="00774F20" w:rsidR="00E13549" w:rsidP="00A56CDA" w:rsidRDefault="00E13549" w14:paraId="5B2CE159" w14:textId="77777777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</w:rPr>
            </w:pPr>
            <w:r>
              <w:rPr>
                <w:rFonts w:asciiTheme="minorHAnsi" w:hAnsiTheme="minorHAnsi" w:cstheme="minorHAnsi"/>
                <w:b w:val="0"/>
                <w:i/>
                <w:szCs w:val="22"/>
              </w:rPr>
              <w:t>…</w:t>
            </w:r>
          </w:p>
        </w:tc>
      </w:tr>
    </w:tbl>
    <w:p w:rsidRPr="00774F20" w:rsidR="00AC659C" w:rsidRDefault="00AC659C" w14:paraId="71607C81" w14:textId="77777777">
      <w:pPr>
        <w:rPr>
          <w:szCs w:val="22"/>
        </w:rPr>
      </w:pP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9995"/>
      </w:tblGrid>
      <w:tr w:rsidRPr="00774F20" w:rsidR="00AC659C" w:rsidTr="00F307B2" w14:paraId="02B1A94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774F20" w:rsidR="00AC659C" w:rsidP="00F307B2" w:rsidRDefault="0055785B" w14:paraId="1D95462B" w14:textId="01763C56">
            <w:pPr>
              <w:spacing w:before="120" w:after="120"/>
              <w:rPr>
                <w:rFonts w:asciiTheme="minorHAnsi" w:hAnsiTheme="minorHAnsi" w:cstheme="minorHAnsi"/>
                <w:b w:val="0"/>
                <w:color w:val="0E4CB2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Les r</w:t>
            </w:r>
            <w:r w:rsidRPr="00774F20" w:rsidR="00AC659C">
              <w:rPr>
                <w:rFonts w:asciiTheme="minorHAnsi" w:hAnsiTheme="minorHAnsi" w:cstheme="minorHAnsi"/>
                <w:szCs w:val="22"/>
              </w:rPr>
              <w:t>ésultats attendus</w:t>
            </w:r>
          </w:p>
        </w:tc>
      </w:tr>
      <w:tr w:rsidRPr="00D54185" w:rsidR="00AC659C" w:rsidTr="00A56CDA" w14:paraId="3403DC0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774F20" w:rsidR="00AC659C" w:rsidP="00F52F23" w:rsidRDefault="00AC659C" w14:paraId="74B7D178" w14:textId="0C3C8446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 xml:space="preserve">Résultats attendus </w:t>
            </w:r>
            <w:r w:rsidR="0054034F">
              <w:rPr>
                <w:rFonts w:asciiTheme="minorHAnsi" w:hAnsiTheme="minorHAnsi" w:cstheme="minorHAnsi"/>
                <w:szCs w:val="22"/>
              </w:rPr>
              <w:t>(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>résultats visés par les actions</w:t>
            </w:r>
            <w:r w:rsidR="0054034F">
              <w:rPr>
                <w:rFonts w:asciiTheme="minorHAnsi" w:hAnsiTheme="minorHAnsi" w:cstheme="minorHAnsi"/>
                <w:b w:val="0"/>
                <w:szCs w:val="22"/>
              </w:rPr>
              <w:t>)</w:t>
            </w:r>
            <w:r w:rsidRPr="00774F20">
              <w:rPr>
                <w:rFonts w:asciiTheme="minorHAnsi" w:hAnsiTheme="minorHAnsi" w:cstheme="minorHAnsi"/>
                <w:b w:val="0"/>
                <w:szCs w:val="22"/>
              </w:rPr>
              <w:t xml:space="preserve"> </w:t>
            </w:r>
          </w:p>
          <w:p w:rsidRPr="000077A4" w:rsidR="00AC659C" w:rsidP="00AC659C" w:rsidRDefault="00AC659C" w14:paraId="4AEBF024" w14:textId="77777777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  <w:lang w:val="en-US"/>
              </w:rPr>
            </w:pPr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RA/O.O.1.</w:t>
            </w:r>
            <w:proofErr w:type="gramStart"/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1 :</w:t>
            </w:r>
            <w:proofErr w:type="gramEnd"/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Pr="000077A4" w:rsidR="00AC659C" w:rsidP="00AC659C" w:rsidRDefault="00AC659C" w14:paraId="5868761C" w14:textId="77777777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  <w:lang w:val="en-US"/>
              </w:rPr>
            </w:pPr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RA/O.O.1.</w:t>
            </w:r>
            <w:proofErr w:type="gramStart"/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2 :</w:t>
            </w:r>
            <w:proofErr w:type="gramEnd"/>
            <w:r w:rsidRPr="000077A4">
              <w:rPr>
                <w:rFonts w:asciiTheme="minorHAnsi" w:hAnsiTheme="minorHAnsi" w:cstheme="minorHAnsi"/>
                <w:b w:val="0"/>
                <w:i/>
                <w:szCs w:val="22"/>
                <w:lang w:val="en-US"/>
              </w:rPr>
              <w:t xml:space="preserve"> </w:t>
            </w:r>
          </w:p>
          <w:p w:rsidRPr="000077A4" w:rsidR="00AC659C" w:rsidP="00AC659C" w:rsidRDefault="00AC659C" w14:paraId="3A87F2A1" w14:textId="77777777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  <w:lang w:val="en-US"/>
              </w:rPr>
            </w:pPr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RA/O.O.1.</w:t>
            </w:r>
            <w:proofErr w:type="gramStart"/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3 :</w:t>
            </w:r>
            <w:proofErr w:type="gramEnd"/>
            <w:r w:rsidRPr="000077A4">
              <w:rPr>
                <w:rFonts w:asciiTheme="minorHAnsi" w:hAnsiTheme="minorHAnsi" w:cstheme="minorHAnsi"/>
                <w:b w:val="0"/>
                <w:i/>
                <w:szCs w:val="22"/>
                <w:lang w:val="en-US"/>
              </w:rPr>
              <w:t xml:space="preserve"> </w:t>
            </w:r>
          </w:p>
          <w:p w:rsidRPr="000077A4" w:rsidR="00AC659C" w:rsidP="00AC659C" w:rsidRDefault="00AC659C" w14:paraId="0C73D7E5" w14:textId="77777777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  <w:lang w:val="en-US"/>
              </w:rPr>
            </w:pPr>
          </w:p>
          <w:p w:rsidRPr="000077A4" w:rsidR="00AC659C" w:rsidP="00AC659C" w:rsidRDefault="00AC659C" w14:paraId="532E11A8" w14:textId="77777777">
            <w:pPr>
              <w:spacing w:before="120"/>
              <w:rPr>
                <w:rFonts w:asciiTheme="minorHAnsi" w:hAnsiTheme="minorHAnsi" w:cstheme="minorHAnsi"/>
                <w:szCs w:val="22"/>
                <w:lang w:val="en-US"/>
              </w:rPr>
            </w:pPr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RA/O.O.2.</w:t>
            </w:r>
            <w:proofErr w:type="gramStart"/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1 :</w:t>
            </w:r>
            <w:proofErr w:type="gramEnd"/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 xml:space="preserve"> </w:t>
            </w:r>
          </w:p>
          <w:p w:rsidRPr="000077A4" w:rsidR="00AC659C" w:rsidP="00AC659C" w:rsidRDefault="00AC659C" w14:paraId="29682CFB" w14:textId="77777777">
            <w:pPr>
              <w:spacing w:before="120"/>
              <w:rPr>
                <w:rFonts w:asciiTheme="minorHAnsi" w:hAnsiTheme="minorHAnsi" w:cstheme="minorHAnsi"/>
                <w:b w:val="0"/>
                <w:i/>
                <w:szCs w:val="22"/>
                <w:lang w:val="en-US"/>
              </w:rPr>
            </w:pPr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RA/O.O.2.</w:t>
            </w:r>
            <w:proofErr w:type="gramStart"/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2 :</w:t>
            </w:r>
            <w:proofErr w:type="gramEnd"/>
            <w:r w:rsidRPr="000077A4">
              <w:rPr>
                <w:rFonts w:asciiTheme="minorHAnsi" w:hAnsiTheme="minorHAnsi" w:cstheme="minorHAnsi"/>
                <w:b w:val="0"/>
                <w:i/>
                <w:szCs w:val="22"/>
                <w:lang w:val="en-US"/>
              </w:rPr>
              <w:t xml:space="preserve"> </w:t>
            </w:r>
          </w:p>
          <w:p w:rsidRPr="000077A4" w:rsidR="00AC659C" w:rsidP="00606125" w:rsidRDefault="00AC659C" w14:paraId="1C924F96" w14:textId="77777777">
            <w:pPr>
              <w:spacing w:before="120" w:after="120"/>
              <w:rPr>
                <w:rFonts w:asciiTheme="minorHAnsi" w:hAnsiTheme="minorHAnsi" w:cstheme="minorHAnsi"/>
                <w:b w:val="0"/>
                <w:color w:val="0E4CB2"/>
                <w:szCs w:val="22"/>
                <w:lang w:val="en-US"/>
              </w:rPr>
            </w:pPr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RA/O.O.2.</w:t>
            </w:r>
            <w:proofErr w:type="gramStart"/>
            <w:r w:rsidRPr="000077A4">
              <w:rPr>
                <w:rFonts w:asciiTheme="minorHAnsi" w:hAnsiTheme="minorHAnsi" w:cstheme="minorHAnsi"/>
                <w:szCs w:val="22"/>
                <w:lang w:val="en-US"/>
              </w:rPr>
              <w:t>3 :</w:t>
            </w:r>
            <w:proofErr w:type="gramEnd"/>
            <w:r w:rsidRPr="000077A4">
              <w:rPr>
                <w:rFonts w:asciiTheme="minorHAnsi" w:hAnsiTheme="minorHAnsi" w:cstheme="minorHAnsi"/>
                <w:b w:val="0"/>
                <w:i/>
                <w:szCs w:val="22"/>
                <w:lang w:val="en-US"/>
              </w:rPr>
              <w:t xml:space="preserve"> </w:t>
            </w:r>
          </w:p>
        </w:tc>
      </w:tr>
    </w:tbl>
    <w:p w:rsidRPr="000077A4" w:rsidR="00D80CF9" w:rsidRDefault="00D80CF9" w14:paraId="131CA44E" w14:textId="77777777">
      <w:pPr>
        <w:rPr>
          <w:lang w:val="en-US"/>
        </w:rPr>
      </w:pP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9995"/>
      </w:tblGrid>
      <w:tr w:rsidRPr="00774F20" w:rsidR="00D80CF9" w:rsidTr="00A56CDA" w14:paraId="14BDB31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774F20" w:rsidR="00D80CF9" w:rsidP="00F307B2" w:rsidRDefault="0055785B" w14:paraId="4CD7FACF" w14:textId="351A96AF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Les i</w:t>
            </w:r>
            <w:r w:rsidR="00D80CF9">
              <w:rPr>
                <w:rFonts w:asciiTheme="minorHAnsi" w:hAnsiTheme="minorHAnsi" w:cstheme="minorHAnsi"/>
                <w:szCs w:val="22"/>
              </w:rPr>
              <w:t xml:space="preserve">ndicateurs </w:t>
            </w:r>
            <w:r>
              <w:rPr>
                <w:rFonts w:asciiTheme="minorHAnsi" w:hAnsiTheme="minorHAnsi" w:cstheme="minorHAnsi"/>
                <w:szCs w:val="22"/>
              </w:rPr>
              <w:t>de résultat</w:t>
            </w:r>
            <w:r w:rsidR="00D80CF9">
              <w:rPr>
                <w:rFonts w:asciiTheme="minorHAnsi" w:hAnsiTheme="minorHAnsi" w:cstheme="minorHAnsi"/>
                <w:szCs w:val="22"/>
              </w:rPr>
              <w:t xml:space="preserve"> du projet</w:t>
            </w:r>
            <w:r w:rsidRPr="0055785B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 xml:space="preserve"> (cf. cahier de charge)</w:t>
            </w:r>
          </w:p>
        </w:tc>
      </w:tr>
      <w:tr w:rsidRPr="00774F20" w:rsidR="00D80CF9" w:rsidTr="00A56CDA" w14:paraId="2AA394D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D80CF9" w:rsidR="00D80CF9" w:rsidP="00F52F23" w:rsidRDefault="00D80CF9" w14:paraId="4C8B3AD0" w14:textId="78D60ADF">
            <w:pPr>
              <w:spacing w:before="120"/>
              <w:rPr>
                <w:rFonts w:asciiTheme="minorHAnsi" w:hAnsiTheme="minorHAnsi" w:cstheme="minorHAnsi"/>
                <w:b w:val="0"/>
                <w:szCs w:val="22"/>
              </w:rPr>
            </w:pPr>
            <w:r w:rsidRPr="00D80CF9">
              <w:rPr>
                <w:rFonts w:asciiTheme="minorHAnsi" w:hAnsiTheme="minorHAnsi" w:cstheme="minorHAnsi"/>
                <w:b w:val="0"/>
                <w:szCs w:val="22"/>
              </w:rPr>
              <w:t>A définir en lien avec les résultats attendus (aspects qualitatifs et quantitatifs)</w:t>
            </w:r>
            <w:r w:rsidR="00F307B2">
              <w:rPr>
                <w:rFonts w:asciiTheme="minorHAnsi" w:hAnsiTheme="minorHAnsi" w:cstheme="minorHAnsi"/>
                <w:b w:val="0"/>
                <w:szCs w:val="22"/>
              </w:rPr>
              <w:t xml:space="preserve"> selon l’axe d’intervention :</w:t>
            </w:r>
          </w:p>
          <w:p w:rsidR="00E13549" w:rsidP="00013DDD" w:rsidRDefault="00E13549" w14:paraId="2F3DDB0A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F307B2" w:rsidP="00013DDD" w:rsidRDefault="00F307B2" w14:paraId="33F707BB" w14:textId="44575001">
            <w:pPr>
              <w:rPr>
                <w:rFonts w:asciiTheme="minorHAnsi" w:hAnsiTheme="minorHAnsi" w:cstheme="minorHAnsi"/>
                <w:szCs w:val="22"/>
              </w:rPr>
            </w:pPr>
          </w:p>
          <w:p w:rsidR="00013DDD" w:rsidP="00013DDD" w:rsidRDefault="00013DDD" w14:paraId="64A50004" w14:textId="28FE8880">
            <w:pPr>
              <w:rPr>
                <w:rFonts w:asciiTheme="minorHAnsi" w:hAnsiTheme="minorHAnsi" w:cstheme="minorHAnsi"/>
                <w:szCs w:val="22"/>
              </w:rPr>
            </w:pPr>
          </w:p>
          <w:p w:rsidR="00013DDD" w:rsidP="00013DDD" w:rsidRDefault="00013DDD" w14:paraId="47C75152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</w:p>
          <w:p w:rsidR="00F307B2" w:rsidP="00013DDD" w:rsidRDefault="00F307B2" w14:paraId="2C7BF646" w14:textId="26F05C3D">
            <w:pPr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013DDD" w:rsidRDefault="00013DDD" w14:paraId="6F7DB360" w14:textId="77777777">
      <w:r>
        <w:rPr>
          <w:b/>
          <w:bCs/>
        </w:rPr>
        <w:br w:type="page"/>
      </w: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9995"/>
      </w:tblGrid>
      <w:tr w:rsidRPr="00774F20" w:rsidR="00A56CDA" w:rsidTr="00A56CDA" w14:paraId="5AFDC841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vAlign w:val="center"/>
          </w:tcPr>
          <w:p w:rsidRPr="008F7E82" w:rsidR="00A56CDA" w:rsidP="00390031" w:rsidRDefault="00A56CDA" w14:paraId="20C90627" w14:textId="57EE63F6">
            <w:pPr>
              <w:spacing w:before="120" w:after="120"/>
              <w:jc w:val="center"/>
              <w:rPr>
                <w:rFonts w:asciiTheme="minorHAnsi" w:hAnsiTheme="minorHAnsi" w:cstheme="minorHAnsi"/>
                <w:sz w:val="24"/>
                <w:szCs w:val="22"/>
              </w:rPr>
            </w:pPr>
            <w:r w:rsidRPr="008F7E82">
              <w:rPr>
                <w:rFonts w:asciiTheme="minorHAnsi" w:hAnsiTheme="minorHAnsi" w:cstheme="minorHAnsi"/>
                <w:sz w:val="24"/>
                <w:szCs w:val="22"/>
              </w:rPr>
              <w:lastRenderedPageBreak/>
              <w:t>Calendrier prévisionnel de mise en œuvre</w:t>
            </w:r>
            <w:r w:rsidRPr="008F7E82" w:rsidR="00D80CF9">
              <w:rPr>
                <w:rFonts w:asciiTheme="minorHAnsi" w:hAnsiTheme="minorHAnsi" w:cstheme="minorHAnsi"/>
                <w:sz w:val="24"/>
                <w:szCs w:val="22"/>
              </w:rPr>
              <w:t xml:space="preserve"> </w:t>
            </w:r>
            <w:r w:rsidRPr="008F7E82" w:rsidR="008F7E82">
              <w:rPr>
                <w:rFonts w:asciiTheme="minorHAnsi" w:hAnsiTheme="minorHAnsi" w:cstheme="minorHAnsi"/>
                <w:sz w:val="24"/>
                <w:szCs w:val="22"/>
              </w:rPr>
              <w:t>du projet</w:t>
            </w:r>
          </w:p>
        </w:tc>
      </w:tr>
    </w:tbl>
    <w:p w:rsidR="008F7E82" w:rsidRDefault="008F7E82" w14:paraId="54F84765" w14:textId="77777777"/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3964"/>
        <w:gridCol w:w="6067"/>
      </w:tblGrid>
      <w:tr w:rsidRPr="00774F20" w:rsidR="00D80CF9" w:rsidTr="00D74702" w14:paraId="0ACE4E5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dotted" w:color="92D050" w:sz="4" w:space="0"/>
            </w:tcBorders>
            <w:vAlign w:val="center"/>
          </w:tcPr>
          <w:p w:rsidRPr="00774F20" w:rsidR="00D80CF9" w:rsidP="00D74702" w:rsidRDefault="008F7E82" w14:paraId="53D7C91A" w14:textId="6805D384">
            <w:pPr>
              <w:jc w:val="center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Cs w:val="22"/>
              </w:rPr>
              <w:t>Etapes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 de développement du projet -</w:t>
            </w:r>
          </w:p>
        </w:tc>
        <w:tc>
          <w:tcPr>
            <w:tcW w:w="6067" w:type="dxa"/>
            <w:tcBorders>
              <w:top w:val="single" w:color="4472C4" w:themeColor="accent5" w:sz="8" w:space="0"/>
              <w:left w:val="dotted" w:color="92D050" w:sz="4" w:space="0"/>
              <w:bottom w:val="single" w:color="4472C4" w:themeColor="accent5" w:sz="8" w:space="0"/>
            </w:tcBorders>
            <w:vAlign w:val="center"/>
          </w:tcPr>
          <w:p w:rsidRPr="00774F20" w:rsidR="00D80CF9" w:rsidP="00D74702" w:rsidRDefault="00D80CF9" w14:paraId="184ADB5D" w14:textId="777777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Période</w:t>
            </w:r>
            <w:r w:rsidR="008F7E82">
              <w:rPr>
                <w:rFonts w:asciiTheme="minorHAnsi" w:hAnsiTheme="minorHAnsi" w:cstheme="minorHAnsi"/>
                <w:b w:val="0"/>
                <w:bCs w:val="0"/>
                <w:szCs w:val="22"/>
              </w:rPr>
              <w:t>s</w:t>
            </w:r>
          </w:p>
        </w:tc>
      </w:tr>
      <w:tr w:rsidRPr="00774F20" w:rsidR="00D80CF9" w:rsidTr="00D74702" w14:paraId="097B0AF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single" w:color="3366FF" w:sz="4" w:space="0"/>
            </w:tcBorders>
          </w:tcPr>
          <w:p w:rsidRPr="005E6BE0" w:rsidR="00D80CF9" w:rsidP="00D74702" w:rsidRDefault="001E56D6" w14:paraId="27A0F584" w14:textId="464D2144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Date</w:t>
            </w:r>
            <w:r w:rsidR="005A62CE">
              <w:rPr>
                <w:rFonts w:asciiTheme="minorHAnsi" w:hAnsiTheme="minorHAnsi" w:cstheme="minorHAnsi"/>
                <w:szCs w:val="22"/>
              </w:rPr>
              <w:t>s</w:t>
            </w:r>
            <w:r>
              <w:rPr>
                <w:rFonts w:asciiTheme="minorHAnsi" w:hAnsiTheme="minorHAnsi" w:cstheme="minorHAnsi"/>
                <w:szCs w:val="22"/>
              </w:rPr>
              <w:t xml:space="preserve"> de </w:t>
            </w:r>
            <w:r w:rsidR="005A62CE">
              <w:rPr>
                <w:rFonts w:asciiTheme="minorHAnsi" w:hAnsiTheme="minorHAnsi" w:cstheme="minorHAnsi"/>
                <w:szCs w:val="22"/>
              </w:rPr>
              <w:t xml:space="preserve">mise en œuvre </w:t>
            </w:r>
          </w:p>
        </w:tc>
        <w:tc>
          <w:tcPr>
            <w:tcW w:w="6067" w:type="dxa"/>
            <w:tcBorders>
              <w:left w:val="single" w:color="3366FF" w:sz="4" w:space="0"/>
            </w:tcBorders>
            <w:vAlign w:val="center"/>
          </w:tcPr>
          <w:p w:rsidRPr="00774F20" w:rsidR="00D80CF9" w:rsidP="00D74702" w:rsidRDefault="00D80CF9" w14:paraId="64F7977A" w14:textId="1193FBB0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D80CF9" w:rsidTr="00B2547F" w14:paraId="0F00DAB7" w14:textId="77777777">
        <w:trPr>
          <w:trHeight w:val="1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single" w:color="3366FF" w:sz="4" w:space="0"/>
            </w:tcBorders>
            <w:vAlign w:val="center"/>
          </w:tcPr>
          <w:p w:rsidRPr="005E6BE0" w:rsidR="005E6BE0" w:rsidP="005E6BE0" w:rsidRDefault="00D80CF9" w14:paraId="473DA287" w14:textId="12D0F37B">
            <w:pPr>
              <w:spacing w:before="120"/>
              <w:jc w:val="both"/>
              <w:rPr>
                <w:rFonts w:asciiTheme="minorHAnsi" w:hAnsiTheme="minorHAnsi" w:cstheme="minorHAnsi"/>
                <w:szCs w:val="22"/>
              </w:rPr>
            </w:pPr>
            <w:r w:rsidRPr="005E6BE0">
              <w:rPr>
                <w:rFonts w:asciiTheme="minorHAnsi" w:hAnsiTheme="minorHAnsi" w:cstheme="minorHAnsi"/>
                <w:szCs w:val="22"/>
              </w:rPr>
              <w:t>M</w:t>
            </w:r>
            <w:r w:rsidR="005A62CE">
              <w:rPr>
                <w:rFonts w:asciiTheme="minorHAnsi" w:hAnsiTheme="minorHAnsi" w:cstheme="minorHAnsi"/>
                <w:szCs w:val="22"/>
              </w:rPr>
              <w:t>odalités de mis</w:t>
            </w:r>
            <w:r w:rsidRPr="005E6BE0">
              <w:rPr>
                <w:rFonts w:asciiTheme="minorHAnsi" w:hAnsiTheme="minorHAnsi" w:cstheme="minorHAnsi"/>
                <w:szCs w:val="22"/>
              </w:rPr>
              <w:t xml:space="preserve">e en œuvre </w:t>
            </w:r>
            <w:r w:rsidRPr="005E6BE0" w:rsidR="002F2EE5">
              <w:rPr>
                <w:rFonts w:asciiTheme="minorHAnsi" w:hAnsiTheme="minorHAnsi" w:cstheme="minorHAnsi"/>
                <w:szCs w:val="22"/>
              </w:rPr>
              <w:t> </w:t>
            </w:r>
          </w:p>
          <w:p w:rsidRPr="005A62CE" w:rsidR="00D80CF9" w:rsidP="005E6BE0" w:rsidRDefault="005E6BE0" w14:paraId="505FC7C5" w14:textId="34C01049">
            <w:pPr>
              <w:jc w:val="both"/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</w:pPr>
            <w:r w:rsidRPr="005A62CE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>(</w:t>
            </w:r>
            <w:proofErr w:type="gramStart"/>
            <w:r w:rsidRPr="005A62CE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>é</w:t>
            </w:r>
            <w:r w:rsidRPr="005A62CE" w:rsidR="002F2EE5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>tapes</w:t>
            </w:r>
            <w:proofErr w:type="gramEnd"/>
            <w:r w:rsidRPr="005A62CE" w:rsidR="002F2EE5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 xml:space="preserve"> à préciser</w:t>
            </w:r>
            <w:r w:rsidRPr="005A62CE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>)</w:t>
            </w:r>
          </w:p>
        </w:tc>
        <w:tc>
          <w:tcPr>
            <w:tcW w:w="6067" w:type="dxa"/>
            <w:tcBorders>
              <w:left w:val="single" w:color="3366FF" w:sz="4" w:space="0"/>
            </w:tcBorders>
          </w:tcPr>
          <w:p w:rsidRPr="00774F20" w:rsidR="00D80CF9" w:rsidP="002F2EE5" w:rsidRDefault="00D80CF9" w14:paraId="057FB2F3" w14:textId="76F407E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D80CF9" w:rsidTr="00D74702" w14:paraId="2FBE2DA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single" w:color="3366FF" w:sz="4" w:space="0"/>
            </w:tcBorders>
          </w:tcPr>
          <w:p w:rsidRPr="005E6BE0" w:rsidR="005E6BE0" w:rsidP="00D74702" w:rsidRDefault="005A62CE" w14:paraId="69F668E8" w14:textId="6023F292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Modalités d’é</w:t>
            </w:r>
            <w:r w:rsidRPr="005E6BE0" w:rsidR="00D80CF9">
              <w:rPr>
                <w:rFonts w:asciiTheme="minorHAnsi" w:hAnsiTheme="minorHAnsi" w:cstheme="minorHAnsi"/>
                <w:szCs w:val="22"/>
              </w:rPr>
              <w:t>valuation</w:t>
            </w:r>
            <w:r w:rsidRPr="005E6BE0" w:rsidR="002F2EE5">
              <w:rPr>
                <w:rFonts w:asciiTheme="minorHAnsi" w:hAnsiTheme="minorHAnsi" w:cstheme="minorHAnsi"/>
                <w:szCs w:val="22"/>
              </w:rPr>
              <w:t xml:space="preserve"> : </w:t>
            </w:r>
          </w:p>
          <w:p w:rsidRPr="005A62CE" w:rsidR="00D80CF9" w:rsidP="005E6BE0" w:rsidRDefault="005E6BE0" w14:paraId="2ED34811" w14:textId="5E522B7C">
            <w:pPr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</w:pPr>
            <w:proofErr w:type="spellStart"/>
            <w:r w:rsidRPr="005A62CE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>E</w:t>
            </w:r>
            <w:r w:rsidRPr="005A62CE" w:rsidR="002F2EE5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>criture</w:t>
            </w:r>
            <w:proofErr w:type="spellEnd"/>
            <w:r w:rsidRPr="005A62CE" w:rsidR="002F2EE5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 xml:space="preserve"> bilan et transmission aux services de la Caf</w:t>
            </w:r>
          </w:p>
        </w:tc>
        <w:tc>
          <w:tcPr>
            <w:tcW w:w="6067" w:type="dxa"/>
            <w:tcBorders>
              <w:left w:val="single" w:color="3366FF" w:sz="4" w:space="0"/>
            </w:tcBorders>
            <w:vAlign w:val="center"/>
          </w:tcPr>
          <w:p w:rsidRPr="00774F20" w:rsidR="00D80CF9" w:rsidP="00D80CF9" w:rsidRDefault="00D80CF9" w14:paraId="7A8086BE" w14:textId="115B184E">
            <w:pPr>
              <w:spacing w:before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D80CF9" w:rsidTr="005A62CE" w14:paraId="6A40AB0F" w14:textId="77777777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single" w:color="3366FF" w:sz="4" w:space="0"/>
            </w:tcBorders>
          </w:tcPr>
          <w:p w:rsidR="005E6BE0" w:rsidP="00D74702" w:rsidRDefault="002F2EE5" w14:paraId="5B2B89E8" w14:textId="19C93ED2">
            <w:pPr>
              <w:spacing w:before="120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5E6BE0">
              <w:rPr>
                <w:rFonts w:asciiTheme="minorHAnsi" w:hAnsiTheme="minorHAnsi" w:cstheme="minorHAnsi"/>
                <w:szCs w:val="22"/>
              </w:rPr>
              <w:t>Echange</w:t>
            </w:r>
            <w:proofErr w:type="spellEnd"/>
            <w:r w:rsidRPr="005E6BE0">
              <w:rPr>
                <w:rFonts w:asciiTheme="minorHAnsi" w:hAnsiTheme="minorHAnsi" w:cstheme="minorHAnsi"/>
                <w:szCs w:val="22"/>
              </w:rPr>
              <w:t xml:space="preserve"> sur le</w:t>
            </w:r>
            <w:r w:rsidR="005A62CE">
              <w:rPr>
                <w:rFonts w:asciiTheme="minorHAnsi" w:hAnsiTheme="minorHAnsi" w:cstheme="minorHAnsi"/>
                <w:szCs w:val="22"/>
              </w:rPr>
              <w:t>s éléments de</w:t>
            </w:r>
            <w:r w:rsidRPr="005E6BE0">
              <w:rPr>
                <w:rFonts w:asciiTheme="minorHAnsi" w:hAnsiTheme="minorHAnsi" w:cstheme="minorHAnsi"/>
                <w:szCs w:val="22"/>
              </w:rPr>
              <w:t xml:space="preserve"> bilan</w:t>
            </w:r>
            <w:r>
              <w:rPr>
                <w:rFonts w:asciiTheme="minorHAnsi" w:hAnsiTheme="minorHAnsi" w:cstheme="minorHAnsi"/>
                <w:b w:val="0"/>
                <w:bCs w:val="0"/>
                <w:szCs w:val="22"/>
              </w:rPr>
              <w:t xml:space="preserve"> </w:t>
            </w:r>
            <w:r w:rsidR="00992E42">
              <w:rPr>
                <w:rFonts w:asciiTheme="minorHAnsi" w:hAnsiTheme="minorHAnsi" w:cstheme="minorHAnsi"/>
                <w:b w:val="0"/>
                <w:bCs w:val="0"/>
                <w:szCs w:val="22"/>
              </w:rPr>
              <w:t>(N-1)</w:t>
            </w:r>
          </w:p>
          <w:p w:rsidRPr="005A62CE" w:rsidR="00D80CF9" w:rsidP="005E6BE0" w:rsidRDefault="002F2EE5" w14:paraId="2DEAE2B2" w14:textId="3DC2A97B">
            <w:pPr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</w:pPr>
            <w:proofErr w:type="gramStart"/>
            <w:r w:rsidRPr="005A62CE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>avec</w:t>
            </w:r>
            <w:proofErr w:type="gramEnd"/>
            <w:r w:rsidRPr="005A62CE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 xml:space="preserve"> </w:t>
            </w:r>
            <w:r w:rsidRPr="005A62CE" w:rsidR="005A62CE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>le</w:t>
            </w:r>
            <w:r w:rsidRPr="005A62CE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 xml:space="preserve"> Conseiller technique</w:t>
            </w:r>
            <w:r w:rsidRPr="005A62CE" w:rsidR="005E6BE0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 xml:space="preserve"> de la Caf</w:t>
            </w:r>
          </w:p>
        </w:tc>
        <w:tc>
          <w:tcPr>
            <w:tcW w:w="6067" w:type="dxa"/>
            <w:tcBorders>
              <w:left w:val="single" w:color="3366FF" w:sz="4" w:space="0"/>
            </w:tcBorders>
          </w:tcPr>
          <w:p w:rsidRPr="005A62CE" w:rsidR="00D80CF9" w:rsidP="005A62CE" w:rsidRDefault="005A62CE" w14:paraId="082060E0" w14:textId="146B6B12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iCs/>
                <w:sz w:val="20"/>
              </w:rPr>
            </w:pPr>
            <w:r w:rsidRPr="005A62CE">
              <w:rPr>
                <w:rFonts w:asciiTheme="minorHAnsi" w:hAnsiTheme="minorHAnsi" w:cstheme="minorHAnsi"/>
                <w:i/>
                <w:iCs/>
                <w:sz w:val="20"/>
              </w:rPr>
              <w:t>Date à</w:t>
            </w:r>
            <w:r w:rsidRPr="005A62CE" w:rsidR="002F2EE5">
              <w:rPr>
                <w:rFonts w:asciiTheme="minorHAnsi" w:hAnsiTheme="minorHAnsi" w:cstheme="minorHAnsi"/>
                <w:i/>
                <w:iCs/>
                <w:sz w:val="20"/>
              </w:rPr>
              <w:t xml:space="preserve"> </w:t>
            </w:r>
            <w:r w:rsidRPr="005A62CE" w:rsidR="005E6BE0">
              <w:rPr>
                <w:rFonts w:asciiTheme="minorHAnsi" w:hAnsiTheme="minorHAnsi" w:cstheme="minorHAnsi"/>
                <w:i/>
                <w:iCs/>
                <w:sz w:val="20"/>
              </w:rPr>
              <w:t>fixer</w:t>
            </w:r>
            <w:r w:rsidRPr="005A62CE" w:rsidR="00E13549">
              <w:rPr>
                <w:rFonts w:asciiTheme="minorHAnsi" w:hAnsiTheme="minorHAnsi" w:cstheme="minorHAnsi"/>
                <w:i/>
                <w:iCs/>
                <w:sz w:val="20"/>
              </w:rPr>
              <w:t xml:space="preserve"> avant </w:t>
            </w:r>
            <w:r w:rsidRPr="005A62CE" w:rsidR="00992E42">
              <w:rPr>
                <w:rFonts w:asciiTheme="minorHAnsi" w:hAnsiTheme="minorHAnsi" w:cstheme="minorHAnsi"/>
                <w:i/>
                <w:iCs/>
                <w:sz w:val="20"/>
              </w:rPr>
              <w:t>décembre</w:t>
            </w:r>
            <w:r w:rsidRPr="005A62CE" w:rsidR="00E13549">
              <w:rPr>
                <w:rFonts w:asciiTheme="minorHAnsi" w:hAnsiTheme="minorHAnsi" w:cstheme="minorHAnsi"/>
                <w:i/>
                <w:iCs/>
                <w:sz w:val="20"/>
              </w:rPr>
              <w:t xml:space="preserve"> 202</w:t>
            </w:r>
            <w:r w:rsidR="00BB38E2">
              <w:rPr>
                <w:rFonts w:asciiTheme="minorHAnsi" w:hAnsiTheme="minorHAnsi" w:cstheme="minorHAnsi"/>
                <w:i/>
                <w:iCs/>
                <w:sz w:val="20"/>
              </w:rPr>
              <w:t>3</w:t>
            </w:r>
            <w:r w:rsidRPr="005A62CE" w:rsidR="003557E2">
              <w:rPr>
                <w:rFonts w:asciiTheme="minorHAnsi" w:hAnsiTheme="minorHAnsi" w:cstheme="minorHAnsi"/>
                <w:i/>
                <w:iCs/>
                <w:sz w:val="20"/>
              </w:rPr>
              <w:t> :</w:t>
            </w:r>
          </w:p>
          <w:p w:rsidRPr="00774F20" w:rsidR="005A62CE" w:rsidP="005A62CE" w:rsidRDefault="005A62CE" w14:paraId="27079DE2" w14:textId="097DEA8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- </w:t>
            </w:r>
          </w:p>
        </w:tc>
      </w:tr>
    </w:tbl>
    <w:p w:rsidRPr="00774F20" w:rsidR="00AC659C" w:rsidRDefault="00AC659C" w14:paraId="4DEF54FC" w14:textId="77777777">
      <w:pPr>
        <w:rPr>
          <w:szCs w:val="22"/>
        </w:rPr>
      </w:pPr>
    </w:p>
    <w:p w:rsidRPr="00774F20" w:rsidR="00AC659C" w:rsidRDefault="00AC659C" w14:paraId="719C2F05" w14:textId="77777777">
      <w:pPr>
        <w:rPr>
          <w:szCs w:val="22"/>
        </w:rPr>
      </w:pP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3227"/>
        <w:gridCol w:w="6768"/>
      </w:tblGrid>
      <w:tr w:rsidRPr="00774F20" w:rsidR="00A56CDA" w:rsidTr="00B2547F" w14:paraId="0BFD22B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5" w:type="dxa"/>
            <w:gridSpan w:val="2"/>
            <w:tcBorders>
              <w:top w:val="single" w:color="4472C4" w:themeColor="accent5" w:sz="8" w:space="0"/>
              <w:bottom w:val="single" w:color="3366FF" w:sz="4" w:space="0"/>
            </w:tcBorders>
            <w:vAlign w:val="center"/>
          </w:tcPr>
          <w:p w:rsidRPr="00774F20" w:rsidR="00A56CDA" w:rsidP="005E6BE0" w:rsidRDefault="00A56CDA" w14:paraId="0FC4CD1A" w14:textId="77777777">
            <w:pPr>
              <w:spacing w:before="120" w:after="120"/>
              <w:rPr>
                <w:rFonts w:asciiTheme="minorHAnsi" w:hAnsiTheme="minorHAnsi" w:cstheme="minorHAnsi"/>
                <w:b w:val="0"/>
                <w:color w:val="0E4CB2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>Moyens mobilisés</w:t>
            </w:r>
          </w:p>
        </w:tc>
      </w:tr>
      <w:tr w:rsidRPr="00774F20" w:rsidR="002F2EE5" w:rsidTr="00B2547F" w14:paraId="006922A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single" w:color="auto" w:sz="4" w:space="0"/>
            </w:tcBorders>
            <w:vAlign w:val="center"/>
          </w:tcPr>
          <w:p w:rsidRPr="002F2EE5" w:rsidR="00AC659C" w:rsidP="00EF42A7" w:rsidRDefault="00AC659C" w14:paraId="09293F71" w14:textId="6FEC9BC3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B2547F">
              <w:rPr>
                <w:rFonts w:asciiTheme="minorHAnsi" w:hAnsiTheme="minorHAnsi" w:cstheme="minorHAnsi"/>
                <w:bCs w:val="0"/>
                <w:szCs w:val="22"/>
              </w:rPr>
              <w:t xml:space="preserve">Ressources </w:t>
            </w:r>
            <w:proofErr w:type="gramStart"/>
            <w:r w:rsidRPr="00B2547F">
              <w:rPr>
                <w:rFonts w:asciiTheme="minorHAnsi" w:hAnsiTheme="minorHAnsi" w:cstheme="minorHAnsi"/>
                <w:bCs w:val="0"/>
                <w:szCs w:val="22"/>
              </w:rPr>
              <w:t>humaines</w:t>
            </w:r>
            <w:r w:rsidRPr="002F2EE5">
              <w:rPr>
                <w:rFonts w:asciiTheme="minorHAnsi" w:hAnsiTheme="minorHAnsi" w:cstheme="minorHAnsi"/>
                <w:b w:val="0"/>
                <w:szCs w:val="22"/>
              </w:rPr>
              <w:t xml:space="preserve"> </w:t>
            </w:r>
            <w:r w:rsidR="00D56100">
              <w:rPr>
                <w:rFonts w:asciiTheme="minorHAnsi" w:hAnsiTheme="minorHAnsi" w:cstheme="minorHAnsi"/>
                <w:b w:val="0"/>
                <w:szCs w:val="22"/>
              </w:rPr>
              <w:t xml:space="preserve"> </w:t>
            </w:r>
            <w:r w:rsidRPr="005A62CE" w:rsidR="00D56100">
              <w:rPr>
                <w:rFonts w:asciiTheme="minorHAnsi" w:hAnsiTheme="minorHAnsi" w:cstheme="minorHAnsi"/>
                <w:b w:val="0"/>
                <w:i/>
                <w:iCs/>
                <w:sz w:val="20"/>
              </w:rPr>
              <w:t>(</w:t>
            </w:r>
            <w:proofErr w:type="gramEnd"/>
            <w:r w:rsidRPr="005A62CE" w:rsidR="00E13549">
              <w:rPr>
                <w:rFonts w:asciiTheme="minorHAnsi" w:hAnsiTheme="minorHAnsi" w:cstheme="minorHAnsi"/>
                <w:b w:val="0"/>
                <w:i/>
                <w:iCs/>
                <w:sz w:val="20"/>
              </w:rPr>
              <w:t>qualification et statut)</w:t>
            </w:r>
            <w:r w:rsidRPr="005A62CE">
              <w:rPr>
                <w:rFonts w:asciiTheme="minorHAnsi" w:hAnsiTheme="minorHAnsi" w:cstheme="minorHAnsi"/>
                <w:b w:val="0"/>
                <w:i/>
                <w:iCs/>
                <w:sz w:val="20"/>
              </w:rPr>
              <w:t xml:space="preserve"> interne et partenariat</w:t>
            </w:r>
          </w:p>
        </w:tc>
        <w:tc>
          <w:tcPr>
            <w:tcW w:w="6768" w:type="dxa"/>
            <w:tcBorders>
              <w:top w:val="single" w:color="3366FF" w:sz="4" w:space="0"/>
              <w:left w:val="single" w:color="auto" w:sz="4" w:space="0"/>
              <w:bottom w:val="single" w:color="3366FF" w:sz="4" w:space="0"/>
              <w:right w:val="single" w:color="3366FF" w:sz="4" w:space="0"/>
            </w:tcBorders>
            <w:vAlign w:val="center"/>
          </w:tcPr>
          <w:p w:rsidRPr="00013DDD" w:rsidR="00AC659C" w:rsidP="00AC659C" w:rsidRDefault="00AC659C" w14:paraId="3FA8149C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:rsidRPr="00013DDD" w:rsidR="00B2547F" w:rsidP="00AC659C" w:rsidRDefault="00B2547F" w14:paraId="57A3C21C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:rsidRPr="00013DDD" w:rsidR="00B2547F" w:rsidP="00AC659C" w:rsidRDefault="00B2547F" w14:paraId="0E7382AF" w14:textId="2E2B8BE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2F2EE5" w:rsidTr="00B2547F" w14:paraId="07DDB948" w14:textId="77777777">
        <w:trPr>
          <w:trHeight w:val="1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single" w:color="auto" w:sz="4" w:space="0"/>
            </w:tcBorders>
            <w:vAlign w:val="center"/>
          </w:tcPr>
          <w:p w:rsidRPr="00B2547F" w:rsidR="00AC659C" w:rsidP="00EF42A7" w:rsidRDefault="00AC659C" w14:paraId="5C625706" w14:textId="77777777">
            <w:pPr>
              <w:rPr>
                <w:rFonts w:asciiTheme="minorHAnsi" w:hAnsiTheme="minorHAnsi" w:cstheme="minorHAnsi"/>
                <w:bCs w:val="0"/>
                <w:szCs w:val="22"/>
              </w:rPr>
            </w:pPr>
            <w:r w:rsidRPr="00B2547F">
              <w:rPr>
                <w:rFonts w:asciiTheme="minorHAnsi" w:hAnsiTheme="minorHAnsi" w:cstheme="minorHAnsi"/>
                <w:bCs w:val="0"/>
                <w:szCs w:val="22"/>
              </w:rPr>
              <w:t>Matériels et équipements nécessaires à la mise en place du projet</w:t>
            </w:r>
          </w:p>
        </w:tc>
        <w:tc>
          <w:tcPr>
            <w:tcW w:w="6768" w:type="dxa"/>
            <w:tcBorders>
              <w:top w:val="single" w:color="3366FF" w:sz="4" w:space="0"/>
              <w:left w:val="single" w:color="auto" w:sz="4" w:space="0"/>
              <w:bottom w:val="single" w:color="3366FF" w:sz="4" w:space="0"/>
              <w:right w:val="single" w:color="3366FF" w:sz="4" w:space="0"/>
            </w:tcBorders>
            <w:vAlign w:val="center"/>
          </w:tcPr>
          <w:p w:rsidRPr="00013DDD" w:rsidR="00AC659C" w:rsidP="00AC659C" w:rsidRDefault="00AC659C" w14:paraId="70322074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:rsidRPr="00013DDD" w:rsidR="00B2547F" w:rsidP="00AC659C" w:rsidRDefault="00B2547F" w14:paraId="6C1310AF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  <w:p w:rsidRPr="00013DDD" w:rsidR="00B2547F" w:rsidP="00AC659C" w:rsidRDefault="00B2547F" w14:paraId="43B16789" w14:textId="4E13E3B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2F2EE5" w:rsidTr="00013DDD" w14:paraId="6707465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single" w:color="auto" w:sz="4" w:space="0"/>
            </w:tcBorders>
            <w:vAlign w:val="center"/>
          </w:tcPr>
          <w:p w:rsidRPr="002F2EE5" w:rsidR="00AC659C" w:rsidP="00013DDD" w:rsidRDefault="00DA2760" w14:paraId="6019AFB5" w14:textId="28DC7EEF">
            <w:pPr>
              <w:rPr>
                <w:rFonts w:asciiTheme="minorHAnsi" w:hAnsiTheme="minorHAnsi" w:cstheme="minorHAnsi"/>
                <w:b w:val="0"/>
                <w:szCs w:val="22"/>
              </w:rPr>
            </w:pPr>
            <w:r>
              <w:rPr>
                <w:rFonts w:asciiTheme="minorHAnsi" w:hAnsiTheme="minorHAnsi" w:cstheme="minorHAnsi"/>
                <w:bCs w:val="0"/>
                <w:szCs w:val="22"/>
              </w:rPr>
              <w:t>Territoire d’intervention du projet</w:t>
            </w:r>
          </w:p>
        </w:tc>
        <w:tc>
          <w:tcPr>
            <w:tcW w:w="6768" w:type="dxa"/>
            <w:tcBorders>
              <w:top w:val="single" w:color="3366FF" w:sz="4" w:space="0"/>
              <w:left w:val="single" w:color="auto" w:sz="4" w:space="0"/>
              <w:bottom w:val="single" w:color="3366FF" w:sz="4" w:space="0"/>
              <w:right w:val="single" w:color="3366FF" w:sz="4" w:space="0"/>
            </w:tcBorders>
            <w:vAlign w:val="center"/>
          </w:tcPr>
          <w:p w:rsidRPr="0000445A" w:rsidR="00AC659C" w:rsidP="00013DDD" w:rsidRDefault="0000445A" w14:paraId="109D5054" w14:textId="63207E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0445A">
              <w:rPr>
                <w:rFonts w:ascii="Wingdings" w:hAnsi="Wingdings" w:eastAsia="Wingdings" w:cs="Wingdings" w:asciiTheme="minorHAnsi" w:hAnsiTheme="minorHAnsi" w:cstheme="minorHAnsi"/>
                <w:szCs w:val="22"/>
              </w:rPr>
              <w:t>o</w:t>
            </w:r>
            <w:r w:rsidRPr="0000445A" w:rsidR="00DA2760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5A62C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00445A" w:rsidR="00DA2760">
              <w:rPr>
                <w:rFonts w:asciiTheme="minorHAnsi" w:hAnsiTheme="minorHAnsi" w:cstheme="minorHAnsi"/>
                <w:szCs w:val="22"/>
              </w:rPr>
              <w:t>Quartier prioritaire Politique de la ville</w:t>
            </w:r>
            <w:r>
              <w:rPr>
                <w:rFonts w:asciiTheme="minorHAnsi" w:hAnsiTheme="minorHAnsi" w:cstheme="minorHAnsi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Qpv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>)</w:t>
            </w:r>
          </w:p>
          <w:p w:rsidRPr="0000445A" w:rsidR="0000445A" w:rsidP="00013DDD" w:rsidRDefault="0000445A" w14:paraId="65627257" w14:textId="708EB1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0445A">
              <w:rPr>
                <w:rFonts w:ascii="Wingdings" w:hAnsi="Wingdings" w:eastAsia="Wingdings" w:cs="Wingdings" w:asciiTheme="minorHAnsi" w:hAnsiTheme="minorHAnsi" w:cstheme="minorHAnsi"/>
                <w:szCs w:val="22"/>
              </w:rPr>
              <w:t>o</w:t>
            </w:r>
            <w:r w:rsidRPr="0000445A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5A62C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00445A">
              <w:rPr>
                <w:rFonts w:asciiTheme="minorHAnsi" w:hAnsiTheme="minorHAnsi" w:cstheme="minorHAnsi"/>
                <w:szCs w:val="22"/>
              </w:rPr>
              <w:t>Zone de revitalisation rurales</w:t>
            </w:r>
            <w:r>
              <w:rPr>
                <w:rFonts w:asciiTheme="minorHAnsi" w:hAnsiTheme="minorHAnsi" w:cstheme="minorHAnsi"/>
                <w:szCs w:val="22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szCs w:val="22"/>
              </w:rPr>
              <w:t>Zrr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>)</w:t>
            </w:r>
          </w:p>
          <w:p w:rsidRPr="00774F20" w:rsidR="00DA2760" w:rsidP="00013DDD" w:rsidRDefault="0000445A" w14:paraId="5476A791" w14:textId="2D2BEF0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00445A">
              <w:rPr>
                <w:rFonts w:ascii="Wingdings" w:hAnsi="Wingdings" w:eastAsia="Wingdings" w:cs="Wingdings" w:asciiTheme="minorHAnsi" w:hAnsiTheme="minorHAnsi" w:cstheme="minorHAnsi"/>
                <w:szCs w:val="22"/>
              </w:rPr>
              <w:t>o</w:t>
            </w:r>
            <w:r w:rsidRPr="0000445A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5A62CE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00445A">
              <w:rPr>
                <w:rFonts w:asciiTheme="minorHAnsi" w:hAnsiTheme="minorHAnsi" w:cstheme="minorHAnsi"/>
                <w:szCs w:val="22"/>
              </w:rPr>
              <w:t>Territoire urbain</w:t>
            </w:r>
          </w:p>
        </w:tc>
      </w:tr>
      <w:tr w:rsidRPr="00774F20" w:rsidR="002F2EE5" w:rsidTr="00B2547F" w14:paraId="38DD1BA1" w14:textId="77777777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tcBorders>
              <w:top w:val="single" w:color="3366FF" w:sz="4" w:space="0"/>
              <w:left w:val="single" w:color="3366FF" w:sz="4" w:space="0"/>
              <w:bottom w:val="single" w:color="4472C4" w:themeColor="accent5" w:sz="8" w:space="0"/>
              <w:right w:val="single" w:color="auto" w:sz="4" w:space="0"/>
            </w:tcBorders>
            <w:vAlign w:val="center"/>
          </w:tcPr>
          <w:p w:rsidRPr="002F2EE5" w:rsidR="00AC659C" w:rsidP="00EF42A7" w:rsidRDefault="00AC659C" w14:paraId="1D2210DC" w14:textId="77777777">
            <w:pPr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2F2EE5">
              <w:rPr>
                <w:rFonts w:asciiTheme="minorHAnsi" w:hAnsiTheme="minorHAnsi" w:cstheme="minorHAnsi"/>
                <w:b w:val="0"/>
                <w:bCs w:val="0"/>
                <w:szCs w:val="22"/>
              </w:rPr>
              <w:t xml:space="preserve">Autre </w:t>
            </w:r>
            <w:r w:rsidRPr="00013DDD">
              <w:rPr>
                <w:rFonts w:asciiTheme="minorHAnsi" w:hAnsiTheme="minorHAnsi" w:cstheme="minorHAnsi"/>
                <w:b w:val="0"/>
                <w:bCs w:val="0"/>
                <w:i/>
                <w:iCs/>
                <w:szCs w:val="22"/>
              </w:rPr>
              <w:t>(préciser)</w:t>
            </w:r>
          </w:p>
        </w:tc>
        <w:tc>
          <w:tcPr>
            <w:tcW w:w="6768" w:type="dxa"/>
            <w:tcBorders>
              <w:top w:val="single" w:color="3366FF" w:sz="4" w:space="0"/>
              <w:left w:val="single" w:color="auto" w:sz="4" w:space="0"/>
              <w:bottom w:val="single" w:color="4472C4" w:themeColor="accent5" w:sz="8" w:space="0"/>
              <w:right w:val="single" w:color="3366FF" w:sz="4" w:space="0"/>
            </w:tcBorders>
            <w:vAlign w:val="center"/>
          </w:tcPr>
          <w:p w:rsidRPr="00774F20" w:rsidR="00AC659C" w:rsidP="00AC659C" w:rsidRDefault="00AC659C" w14:paraId="3EED8391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Cs w:val="22"/>
              </w:rPr>
            </w:pPr>
          </w:p>
        </w:tc>
      </w:tr>
    </w:tbl>
    <w:p w:rsidR="00AC659C" w:rsidRDefault="00AC659C" w14:paraId="1579D40C" w14:textId="769C606C">
      <w:pPr>
        <w:rPr>
          <w:szCs w:val="22"/>
        </w:rPr>
      </w:pPr>
    </w:p>
    <w:p w:rsidRPr="00774F20" w:rsidR="00390031" w:rsidRDefault="00390031" w14:paraId="682BF356" w14:textId="77777777">
      <w:pPr>
        <w:rPr>
          <w:szCs w:val="22"/>
        </w:rPr>
      </w:pP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2518"/>
        <w:gridCol w:w="7462"/>
      </w:tblGrid>
      <w:tr w:rsidRPr="00774F20" w:rsidR="00AC659C" w:rsidTr="00D56100" w14:paraId="0F17CA3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0" w:type="dxa"/>
            <w:gridSpan w:val="2"/>
            <w:tcBorders>
              <w:top w:val="single" w:color="4472C4" w:themeColor="accent5" w:sz="8" w:space="0"/>
              <w:right w:val="single" w:color="auto" w:sz="4" w:space="0"/>
            </w:tcBorders>
            <w:shd w:val="clear" w:color="auto" w:fill="4472C4"/>
            <w:vAlign w:val="center"/>
          </w:tcPr>
          <w:p w:rsidRPr="00774F20" w:rsidR="00AC659C" w:rsidP="00AC659C" w:rsidRDefault="00AC659C" w14:paraId="7DC87AB1" w14:textId="77777777">
            <w:pPr>
              <w:jc w:val="both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 xml:space="preserve">Place du public cible du projet </w:t>
            </w:r>
            <w:r w:rsidRPr="00774F20">
              <w:rPr>
                <w:rFonts w:asciiTheme="minorHAnsi" w:hAnsiTheme="minorHAnsi" w:cstheme="minorHAnsi"/>
                <w:b w:val="0"/>
                <w:i/>
                <w:szCs w:val="22"/>
              </w:rPr>
              <w:t xml:space="preserve">– </w:t>
            </w:r>
            <w:r w:rsidRPr="00774F20" w:rsidR="008233C0">
              <w:rPr>
                <w:rFonts w:asciiTheme="minorHAnsi" w:hAnsiTheme="minorHAnsi" w:cstheme="minorHAnsi"/>
                <w:b w:val="0"/>
                <w:i/>
                <w:szCs w:val="22"/>
              </w:rPr>
              <w:t>quelle implication du public dans le projet</w:t>
            </w:r>
          </w:p>
        </w:tc>
      </w:tr>
      <w:tr w:rsidRPr="00774F20" w:rsidR="00AC659C" w:rsidTr="00D56100" w14:paraId="4B2C676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single" w:color="auto" w:sz="4" w:space="0"/>
            </w:tcBorders>
            <w:vAlign w:val="center"/>
          </w:tcPr>
          <w:p w:rsidRPr="002F2EE5" w:rsidR="00AC659C" w:rsidP="00AC659C" w:rsidRDefault="00AC659C" w14:paraId="1EB4973D" w14:textId="77777777">
            <w:pPr>
              <w:jc w:val="both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2F2EE5">
              <w:rPr>
                <w:rFonts w:asciiTheme="minorHAnsi" w:hAnsiTheme="minorHAnsi" w:cstheme="minorHAnsi"/>
                <w:b w:val="0"/>
                <w:bCs w:val="0"/>
                <w:szCs w:val="22"/>
              </w:rPr>
              <w:t>En amont du projet</w:t>
            </w:r>
          </w:p>
        </w:tc>
        <w:tc>
          <w:tcPr>
            <w:tcW w:w="7462" w:type="dxa"/>
            <w:tcBorders>
              <w:left w:val="single" w:color="auto" w:sz="4" w:space="0"/>
            </w:tcBorders>
            <w:vAlign w:val="center"/>
          </w:tcPr>
          <w:p w:rsidRPr="00013DDD" w:rsidR="00AC659C" w:rsidP="00AC659C" w:rsidRDefault="00AC659C" w14:paraId="111AC60C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AC659C" w:rsidTr="00D56100" w14:paraId="77999F57" w14:textId="77777777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single" w:color="auto" w:sz="4" w:space="0"/>
            </w:tcBorders>
            <w:vAlign w:val="center"/>
          </w:tcPr>
          <w:p w:rsidRPr="002F2EE5" w:rsidR="00AC659C" w:rsidP="00AC659C" w:rsidRDefault="00AC659C" w14:paraId="0187478A" w14:textId="77777777">
            <w:pPr>
              <w:jc w:val="both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2F2EE5">
              <w:rPr>
                <w:rFonts w:asciiTheme="minorHAnsi" w:hAnsiTheme="minorHAnsi" w:cstheme="minorHAnsi"/>
                <w:b w:val="0"/>
                <w:bCs w:val="0"/>
                <w:szCs w:val="22"/>
              </w:rPr>
              <w:t>Au cours du projet</w:t>
            </w:r>
          </w:p>
        </w:tc>
        <w:tc>
          <w:tcPr>
            <w:tcW w:w="7462" w:type="dxa"/>
            <w:tcBorders>
              <w:left w:val="single" w:color="auto" w:sz="4" w:space="0"/>
            </w:tcBorders>
            <w:vAlign w:val="center"/>
          </w:tcPr>
          <w:p w:rsidRPr="00013DDD" w:rsidR="00AC659C" w:rsidP="00AC659C" w:rsidRDefault="00AC659C" w14:paraId="3DD0354D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AC659C" w:rsidTr="00D56100" w14:paraId="43B81DE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color="3366FF" w:sz="4" w:space="0"/>
              <w:left w:val="single" w:color="3366FF" w:sz="4" w:space="0"/>
              <w:bottom w:val="single" w:color="3366FF" w:sz="4" w:space="0"/>
              <w:right w:val="single" w:color="auto" w:sz="4" w:space="0"/>
            </w:tcBorders>
            <w:vAlign w:val="center"/>
          </w:tcPr>
          <w:p w:rsidRPr="002F2EE5" w:rsidR="00AC659C" w:rsidP="00AC659C" w:rsidRDefault="00AC659C" w14:paraId="5B82C623" w14:textId="77777777">
            <w:pPr>
              <w:jc w:val="both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2F2EE5">
              <w:rPr>
                <w:rFonts w:asciiTheme="minorHAnsi" w:hAnsiTheme="minorHAnsi" w:cstheme="minorHAnsi"/>
                <w:b w:val="0"/>
                <w:bCs w:val="0"/>
                <w:szCs w:val="22"/>
              </w:rPr>
              <w:t>En fin de projet</w:t>
            </w:r>
          </w:p>
        </w:tc>
        <w:tc>
          <w:tcPr>
            <w:tcW w:w="7462" w:type="dxa"/>
            <w:tcBorders>
              <w:left w:val="single" w:color="auto" w:sz="4" w:space="0"/>
            </w:tcBorders>
            <w:vAlign w:val="center"/>
          </w:tcPr>
          <w:p w:rsidRPr="00013DDD" w:rsidR="00AC659C" w:rsidP="00AC659C" w:rsidRDefault="00AC659C" w14:paraId="42F81E88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AC659C" w:rsidRDefault="00AC659C" w14:paraId="095EE562" w14:textId="2BF17973">
      <w:pPr>
        <w:rPr>
          <w:szCs w:val="22"/>
        </w:rPr>
      </w:pPr>
    </w:p>
    <w:p w:rsidRPr="00774F20" w:rsidR="00390031" w:rsidRDefault="00390031" w14:paraId="69CCF33D" w14:textId="77777777">
      <w:pPr>
        <w:rPr>
          <w:szCs w:val="22"/>
        </w:rPr>
      </w:pPr>
    </w:p>
    <w:tbl>
      <w:tblPr>
        <w:tblStyle w:val="Listeclaire-Accent5"/>
        <w:tblW w:w="0" w:type="auto"/>
        <w:tblLook w:val="04A0" w:firstRow="1" w:lastRow="0" w:firstColumn="1" w:lastColumn="0" w:noHBand="0" w:noVBand="1"/>
      </w:tblPr>
      <w:tblGrid>
        <w:gridCol w:w="3959"/>
        <w:gridCol w:w="6021"/>
      </w:tblGrid>
      <w:tr w:rsidRPr="00774F20" w:rsidR="008233C0" w:rsidTr="00774F20" w14:paraId="494200B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0" w:type="dxa"/>
            <w:gridSpan w:val="2"/>
            <w:shd w:val="clear" w:color="auto" w:fill="4472C4"/>
            <w:vAlign w:val="center"/>
          </w:tcPr>
          <w:p w:rsidRPr="00774F20" w:rsidR="008233C0" w:rsidP="00AC659C" w:rsidRDefault="008233C0" w14:paraId="18928D43" w14:textId="5421A97B">
            <w:pPr>
              <w:jc w:val="both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 w:rsidRPr="00774F20">
              <w:rPr>
                <w:rFonts w:asciiTheme="minorHAnsi" w:hAnsiTheme="minorHAnsi" w:cstheme="minorHAnsi"/>
                <w:szCs w:val="22"/>
              </w:rPr>
              <w:t xml:space="preserve">Partenariats mobilisés – </w:t>
            </w:r>
            <w:r w:rsidRPr="00774F20">
              <w:rPr>
                <w:rFonts w:asciiTheme="minorHAnsi" w:hAnsiTheme="minorHAnsi" w:cstheme="minorHAnsi"/>
                <w:b w:val="0"/>
                <w:i/>
                <w:szCs w:val="22"/>
              </w:rPr>
              <w:t>Quels sont les partenaires, leur place et rôle dans le projet</w:t>
            </w:r>
          </w:p>
        </w:tc>
      </w:tr>
      <w:tr w:rsidRPr="00774F20" w:rsidR="00AC659C" w:rsidTr="00013DDD" w14:paraId="3AE6B073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9" w:type="dxa"/>
            <w:tcBorders>
              <w:right w:val="single" w:color="auto" w:sz="4" w:space="0"/>
            </w:tcBorders>
            <w:vAlign w:val="center"/>
          </w:tcPr>
          <w:p w:rsidRPr="00774F20" w:rsidR="00AC659C" w:rsidP="00AC659C" w:rsidRDefault="008233C0" w14:paraId="0421F088" w14:textId="77777777">
            <w:pPr>
              <w:jc w:val="both"/>
              <w:rPr>
                <w:rFonts w:asciiTheme="minorHAnsi" w:hAnsiTheme="minorHAnsi" w:cstheme="minorHAnsi"/>
                <w:bCs w:val="0"/>
                <w:szCs w:val="22"/>
              </w:rPr>
            </w:pPr>
            <w:r w:rsidRPr="00774F20">
              <w:rPr>
                <w:rFonts w:asciiTheme="minorHAnsi" w:hAnsiTheme="minorHAnsi" w:cstheme="minorHAnsi"/>
                <w:bCs w:val="0"/>
                <w:szCs w:val="22"/>
              </w:rPr>
              <w:t>Institutionnels</w:t>
            </w:r>
          </w:p>
        </w:tc>
        <w:tc>
          <w:tcPr>
            <w:tcW w:w="6021" w:type="dxa"/>
            <w:tcBorders>
              <w:left w:val="single" w:color="auto" w:sz="4" w:space="0"/>
            </w:tcBorders>
            <w:vAlign w:val="center"/>
          </w:tcPr>
          <w:p w:rsidRPr="00013DDD" w:rsidR="00AC659C" w:rsidP="00AC659C" w:rsidRDefault="00AC659C" w14:paraId="25153D8A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Pr="00774F20" w:rsidR="00AC659C" w:rsidTr="00013DDD" w14:paraId="2916070C" w14:textId="77777777">
        <w:trPr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9" w:type="dxa"/>
            <w:tcBorders>
              <w:top w:val="single" w:color="4472C4" w:themeColor="accent5" w:sz="8" w:space="0"/>
              <w:bottom w:val="single" w:color="4472C4" w:themeColor="accent5" w:sz="8" w:space="0"/>
              <w:right w:val="single" w:color="auto" w:sz="4" w:space="0"/>
            </w:tcBorders>
            <w:vAlign w:val="center"/>
          </w:tcPr>
          <w:p w:rsidRPr="00774F20" w:rsidR="00AC659C" w:rsidP="00AC659C" w:rsidRDefault="00577BC1" w14:paraId="3F0BF309" w14:textId="6A90E16D">
            <w:pPr>
              <w:jc w:val="both"/>
              <w:rPr>
                <w:rFonts w:asciiTheme="minorHAnsi" w:hAnsiTheme="minorHAnsi" w:cstheme="minorHAnsi"/>
                <w:bCs w:val="0"/>
                <w:szCs w:val="22"/>
              </w:rPr>
            </w:pPr>
            <w:r>
              <w:rPr>
                <w:rFonts w:asciiTheme="minorHAnsi" w:hAnsiTheme="minorHAnsi" w:cstheme="minorHAnsi"/>
                <w:bCs w:val="0"/>
                <w:szCs w:val="22"/>
              </w:rPr>
              <w:t>Prestataires (</w:t>
            </w:r>
            <w:r w:rsidRPr="00774F20" w:rsidR="008233C0">
              <w:rPr>
                <w:rFonts w:asciiTheme="minorHAnsi" w:hAnsiTheme="minorHAnsi" w:cstheme="minorHAnsi"/>
                <w:bCs w:val="0"/>
                <w:szCs w:val="22"/>
              </w:rPr>
              <w:t>associations, bénévoles…)</w:t>
            </w:r>
          </w:p>
        </w:tc>
        <w:tc>
          <w:tcPr>
            <w:tcW w:w="6021" w:type="dxa"/>
            <w:tcBorders>
              <w:left w:val="single" w:color="auto" w:sz="4" w:space="0"/>
            </w:tcBorders>
            <w:vAlign w:val="center"/>
          </w:tcPr>
          <w:p w:rsidRPr="00013DDD" w:rsidR="00AC659C" w:rsidP="00AC659C" w:rsidRDefault="00AC659C" w14:paraId="48777025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B2547F" w:rsidRDefault="00B2547F" w14:paraId="5AA950D4" w14:textId="77777777">
      <w:pPr>
        <w:rPr>
          <w:rFonts w:asciiTheme="minorHAnsi" w:hAnsiTheme="minorHAnsi" w:cstheme="minorHAnsi"/>
          <w:b/>
          <w:i/>
          <w:szCs w:val="22"/>
        </w:rPr>
      </w:pPr>
      <w:r>
        <w:rPr>
          <w:rFonts w:asciiTheme="minorHAnsi" w:hAnsiTheme="minorHAnsi" w:cstheme="minorHAnsi"/>
          <w:b/>
          <w:i/>
          <w:szCs w:val="22"/>
        </w:rPr>
        <w:br w:type="page"/>
      </w:r>
    </w:p>
    <w:p w:rsidR="008618CB" w:rsidRDefault="008618CB" w14:paraId="771D3839" w14:textId="3702D5DF">
      <w:pPr>
        <w:rPr>
          <w:rFonts w:asciiTheme="minorHAnsi" w:hAnsiTheme="minorHAnsi" w:cstheme="minorHAnsi"/>
          <w:i/>
          <w:szCs w:val="22"/>
        </w:rPr>
      </w:pPr>
    </w:p>
    <w:p w:rsidR="007536A1" w:rsidP="006F23B0" w:rsidRDefault="007536A1" w14:paraId="23263447" w14:textId="164A97FE">
      <w:pPr>
        <w:rPr>
          <w:rFonts w:asciiTheme="minorHAnsi" w:hAnsiTheme="minorHAnsi" w:cstheme="minorHAnsi"/>
          <w:b/>
          <w:szCs w:val="22"/>
        </w:rPr>
      </w:pPr>
      <w:bookmarkStart w:name="_MON_1522498176" w:id="3"/>
      <w:bookmarkStart w:name="_MON_1521372150" w:id="4"/>
      <w:bookmarkStart w:name="_MON_1522561700" w:id="5"/>
      <w:bookmarkStart w:name="_MON_1522561733" w:id="6"/>
      <w:bookmarkStart w:name="_MON_1522561786" w:id="7"/>
      <w:bookmarkStart w:name="_MON_1522562824" w:id="8"/>
      <w:bookmarkStart w:name="_MON_1521374001" w:id="9"/>
      <w:bookmarkStart w:name="_MON_1521374031" w:id="10"/>
      <w:bookmarkStart w:name="_MON_1521371376" w:id="11"/>
      <w:bookmarkStart w:name="_MON_1521433870" w:id="12"/>
      <w:bookmarkStart w:name="_MON_1521433894" w:id="13"/>
      <w:bookmarkStart w:name="_MON_1521434229" w:id="14"/>
      <w:bookmarkStart w:name="_MON_1521371483" w:id="15"/>
      <w:bookmarkStart w:name="_MON_1521371892" w:id="16"/>
      <w:bookmarkStart w:name="_MON_1521371908" w:id="17"/>
      <w:bookmarkStart w:name="_MON_1521371929" w:id="18"/>
      <w:bookmarkStart w:name="_MON_1521371988" w:id="1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tbl>
      <w:tblPr>
        <w:tblStyle w:val="Listeclaire-Accent5"/>
        <w:tblW w:w="10173" w:type="dxa"/>
        <w:tblLook w:val="04A0" w:firstRow="1" w:lastRow="0" w:firstColumn="1" w:lastColumn="0" w:noHBand="0" w:noVBand="1"/>
      </w:tblPr>
      <w:tblGrid>
        <w:gridCol w:w="10173"/>
      </w:tblGrid>
      <w:tr w:rsidRPr="00774F20" w:rsidR="00B337A3" w:rsidTr="06DDAB81" w14:paraId="7CA60B77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tcMar/>
            <w:vAlign w:val="center"/>
          </w:tcPr>
          <w:p w:rsidRPr="00774F20" w:rsidR="00B337A3" w:rsidP="00765D31" w:rsidRDefault="00B337A3" w14:paraId="4923C76A" w14:textId="77777777">
            <w:pPr>
              <w:jc w:val="center"/>
              <w:rPr>
                <w:rFonts w:asciiTheme="minorHAnsi" w:hAnsiTheme="minorHAnsi" w:cstheme="minorHAnsi"/>
                <w:b w:val="0"/>
                <w:bCs w:val="0"/>
                <w:szCs w:val="22"/>
              </w:rPr>
            </w:pPr>
            <w:r>
              <w:rPr>
                <w:rFonts w:asciiTheme="minorHAnsi" w:hAnsiTheme="minorHAnsi" w:cstheme="minorHAnsi"/>
                <w:sz w:val="24"/>
                <w:szCs w:val="22"/>
              </w:rPr>
              <w:t xml:space="preserve">Pièces à joindre OBLIGATOIREMENT </w:t>
            </w:r>
          </w:p>
        </w:tc>
      </w:tr>
      <w:tr w:rsidRPr="00D54185" w:rsidR="00B337A3" w:rsidTr="06DDAB81" w14:paraId="4D5B458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3" w:type="dxa"/>
            <w:tcMar/>
          </w:tcPr>
          <w:p w:rsidRPr="00606125" w:rsidR="00B42176" w:rsidP="007D0509" w:rsidRDefault="00B337A3" w14:paraId="156F35A9" w14:textId="2568ED6E">
            <w:pPr>
              <w:spacing w:before="120"/>
              <w:jc w:val="both"/>
              <w:rPr>
                <w:rFonts w:asciiTheme="minorHAnsi" w:hAnsiTheme="minorHAnsi" w:cstheme="minorHAnsi"/>
                <w:b w:val="0"/>
                <w:color w:val="000000"/>
                <w:szCs w:val="22"/>
              </w:rPr>
            </w:pPr>
            <w:r w:rsidRPr="00013DDD">
              <w:rPr>
                <w:rFonts w:asciiTheme="minorHAnsi" w:hAnsiTheme="minorHAnsi" w:cstheme="minorHAnsi"/>
                <w:bCs w:val="0"/>
                <w:sz w:val="32"/>
                <w:szCs w:val="32"/>
              </w:rPr>
              <w:t>□</w:t>
            </w:r>
            <w:r w:rsidRPr="00FF794C">
              <w:rPr>
                <w:rFonts w:asciiTheme="minorHAnsi" w:hAnsiTheme="minorHAnsi" w:cstheme="minorHAnsi"/>
                <w:b w:val="0"/>
                <w:sz w:val="32"/>
                <w:szCs w:val="32"/>
              </w:rPr>
              <w:t xml:space="preserve"> 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Statuts datés et signés </w:t>
            </w:r>
            <w:r w:rsidRPr="00606125" w:rsidR="00FF794C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(pour les associations ou les EPCI)</w:t>
            </w:r>
          </w:p>
          <w:p w:rsidRPr="00606125" w:rsidR="00B337A3" w:rsidP="007D0509" w:rsidRDefault="00B42176" w14:paraId="0912CBE5" w14:textId="16F956B8">
            <w:pPr>
              <w:jc w:val="both"/>
              <w:rPr>
                <w:rFonts w:asciiTheme="minorHAnsi" w:hAnsiTheme="minorHAnsi" w:cstheme="minorHAnsi"/>
                <w:b w:val="0"/>
                <w:color w:val="000000"/>
                <w:szCs w:val="22"/>
              </w:rPr>
            </w:pPr>
            <w:r w:rsidRPr="00606125">
              <w:rPr>
                <w:rFonts w:asciiTheme="minorHAnsi" w:hAnsiTheme="minorHAnsi" w:cstheme="minorHAnsi"/>
                <w:b w:val="0"/>
                <w:sz w:val="32"/>
                <w:szCs w:val="32"/>
              </w:rPr>
              <w:t>□</w:t>
            </w:r>
            <w:r w:rsidRPr="00606125" w:rsidR="00B337A3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R</w:t>
            </w:r>
            <w:r w:rsidRPr="00606125" w:rsidR="00B337A3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écépissé de déclaration de la Préfecture, parution au JO</w:t>
            </w:r>
          </w:p>
          <w:p w:rsidRPr="00606125" w:rsidR="002204C0" w:rsidP="007D0509" w:rsidRDefault="003E3E00" w14:paraId="2C2CA5B9" w14:textId="029CF98C">
            <w:pPr>
              <w:jc w:val="both"/>
              <w:rPr>
                <w:rFonts w:asciiTheme="minorHAnsi" w:hAnsiTheme="minorHAnsi" w:cstheme="minorHAnsi"/>
                <w:b w:val="0"/>
                <w:color w:val="000000"/>
                <w:szCs w:val="22"/>
              </w:rPr>
            </w:pPr>
            <w:r w:rsidRPr="00606125">
              <w:rPr>
                <w:rFonts w:asciiTheme="minorHAnsi" w:hAnsiTheme="minorHAnsi" w:cstheme="minorHAnsi"/>
                <w:b w:val="0"/>
                <w:sz w:val="32"/>
                <w:szCs w:val="32"/>
              </w:rPr>
              <w:t>□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Arrêté préfectoral portant création d’un EPC</w:t>
            </w:r>
            <w:r w:rsidRPr="00606125" w:rsidR="00022B93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I</w:t>
            </w:r>
          </w:p>
          <w:p w:rsidRPr="00606125" w:rsidR="00245956" w:rsidP="007D0509" w:rsidRDefault="003D09A3" w14:paraId="2352F6F0" w14:textId="5776F1E3">
            <w:pPr>
              <w:jc w:val="both"/>
              <w:rPr>
                <w:rFonts w:asciiTheme="minorHAnsi" w:hAnsiTheme="minorHAnsi" w:cstheme="minorHAnsi"/>
                <w:b w:val="0"/>
                <w:color w:val="000000"/>
                <w:szCs w:val="22"/>
              </w:rPr>
            </w:pPr>
            <w:r w:rsidRPr="00606125">
              <w:rPr>
                <w:rFonts w:asciiTheme="minorHAnsi" w:hAnsiTheme="minorHAnsi" w:cstheme="minorHAnsi"/>
                <w:b w:val="0"/>
                <w:sz w:val="32"/>
                <w:szCs w:val="32"/>
              </w:rPr>
              <w:t>□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Liste des membres du Conseil d’Administration pour les associations ou les C.C.A.S</w:t>
            </w:r>
            <w:r w:rsidRPr="00606125" w:rsidR="00B23E06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/ 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ou </w:t>
            </w:r>
            <w:r w:rsidRPr="00606125" w:rsidR="00B23E06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liste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des membres du Conseil Communautaire composant l’EPCI</w:t>
            </w:r>
          </w:p>
          <w:p w:rsidRPr="00606125" w:rsidR="00B337A3" w:rsidP="007D0509" w:rsidRDefault="00B337A3" w14:paraId="3124C6D1" w14:textId="1541C39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 w:val="0"/>
                <w:color w:val="000000"/>
                <w:szCs w:val="22"/>
              </w:rPr>
            </w:pPr>
            <w:r w:rsidRPr="00606125">
              <w:rPr>
                <w:rFonts w:asciiTheme="minorHAnsi" w:hAnsiTheme="minorHAnsi" w:cstheme="minorHAnsi"/>
                <w:b w:val="0"/>
                <w:sz w:val="32"/>
                <w:szCs w:val="22"/>
              </w:rPr>
              <w:t xml:space="preserve">□ 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Relevé d'identité bancaire, postal</w:t>
            </w:r>
            <w:r w:rsidRPr="00606125" w:rsidR="00D74888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(comprenant l’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IBAN</w:t>
            </w:r>
            <w:proofErr w:type="gramStart"/>
            <w:r w:rsidRPr="00606125" w:rsidR="00D74888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)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,  ou</w:t>
            </w:r>
            <w:proofErr w:type="gramEnd"/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caisse d'épargne du bénéficiaire de l'aide, ou du bénéficiaire de la cession de créance (loi Dailly)</w:t>
            </w:r>
          </w:p>
          <w:p w:rsidRPr="00606125" w:rsidR="00B337A3" w:rsidP="007D0509" w:rsidRDefault="00B337A3" w14:paraId="6AEC035C" w14:textId="77777777">
            <w:pPr>
              <w:jc w:val="both"/>
              <w:rPr>
                <w:rFonts w:asciiTheme="minorHAnsi" w:hAnsiTheme="minorHAnsi" w:cstheme="minorHAnsi"/>
                <w:b w:val="0"/>
                <w:color w:val="000000"/>
                <w:szCs w:val="22"/>
              </w:rPr>
            </w:pPr>
            <w:r w:rsidRPr="00606125">
              <w:rPr>
                <w:rFonts w:asciiTheme="minorHAnsi" w:hAnsiTheme="minorHAnsi" w:cstheme="minorHAnsi"/>
                <w:b w:val="0"/>
                <w:sz w:val="32"/>
                <w:szCs w:val="22"/>
              </w:rPr>
              <w:t xml:space="preserve">□ 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Numéro SIREN / SIRET</w:t>
            </w:r>
          </w:p>
          <w:p w:rsidRPr="00606125" w:rsidR="00245956" w:rsidP="007D0509" w:rsidRDefault="00B337A3" w14:paraId="01908602" w14:textId="1EFA3D08">
            <w:pPr>
              <w:jc w:val="both"/>
              <w:rPr>
                <w:rFonts w:asciiTheme="minorHAnsi" w:hAnsiTheme="minorHAnsi" w:cstheme="minorHAnsi"/>
                <w:b w:val="0"/>
                <w:color w:val="000000"/>
                <w:szCs w:val="22"/>
              </w:rPr>
            </w:pPr>
            <w:r w:rsidRPr="00606125">
              <w:rPr>
                <w:rFonts w:asciiTheme="minorHAnsi" w:hAnsiTheme="minorHAnsi" w:cstheme="minorHAnsi"/>
                <w:b w:val="0"/>
                <w:sz w:val="32"/>
                <w:szCs w:val="22"/>
              </w:rPr>
              <w:t xml:space="preserve">□ 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Extrait </w:t>
            </w:r>
            <w:proofErr w:type="spellStart"/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Kbis</w:t>
            </w:r>
            <w:proofErr w:type="spellEnd"/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du registre du commerce délivré par le greffier du Tribunal de commerce, datant de moins de 3 mois</w:t>
            </w:r>
          </w:p>
          <w:p w:rsidRPr="00606125" w:rsidR="00245956" w:rsidP="007D0509" w:rsidRDefault="007D0509" w14:paraId="4617BCD6" w14:textId="0104190D">
            <w:pPr>
              <w:jc w:val="both"/>
              <w:rPr>
                <w:rFonts w:asciiTheme="minorHAnsi" w:hAnsiTheme="minorHAnsi" w:cstheme="minorHAnsi"/>
                <w:b w:val="0"/>
                <w:color w:val="000000"/>
                <w:szCs w:val="22"/>
              </w:rPr>
            </w:pPr>
            <w:r w:rsidRPr="00606125">
              <w:rPr>
                <w:rFonts w:asciiTheme="minorHAnsi" w:hAnsiTheme="minorHAnsi" w:cstheme="minorHAnsi"/>
                <w:b w:val="0"/>
                <w:sz w:val="32"/>
                <w:szCs w:val="22"/>
              </w:rPr>
              <w:t xml:space="preserve">□ </w:t>
            </w:r>
            <w:r w:rsidRPr="00606125" w:rsidR="009F4EBC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Rapport </w:t>
            </w:r>
            <w:r w:rsidRPr="00606125" w:rsidR="00C023D0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d’activité le plus récent (uniquement pour les associations)</w:t>
            </w:r>
          </w:p>
          <w:p w:rsidR="007D38AF" w:rsidP="00765D31" w:rsidRDefault="007D38AF" w14:paraId="24FCAB3D" w14:textId="2312FD82">
            <w:pPr>
              <w:rPr>
                <w:rFonts w:asciiTheme="minorHAnsi" w:hAnsiTheme="minorHAnsi" w:cstheme="minorHAnsi"/>
                <w:b w:val="0"/>
                <w:bCs w:val="0"/>
                <w:color w:val="000000"/>
                <w:szCs w:val="22"/>
              </w:rPr>
            </w:pPr>
          </w:p>
          <w:p w:rsidRPr="00DF2DA8" w:rsidR="007D38AF" w:rsidP="00765D31" w:rsidRDefault="00606125" w14:paraId="792A3536" w14:textId="3C554641">
            <w:pPr>
              <w:rPr>
                <w:rFonts w:asciiTheme="minorHAnsi" w:hAnsiTheme="minorHAnsi" w:cstheme="minorHAnsi"/>
                <w:color w:val="C00000"/>
                <w:szCs w:val="22"/>
              </w:rPr>
            </w:pPr>
            <w:r w:rsidRPr="00DF2DA8">
              <w:rPr>
                <w:rFonts w:cs="Arial"/>
                <w:i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BD274BD" wp14:editId="4F5AB618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74295</wp:posOffset>
                  </wp:positionV>
                  <wp:extent cx="314325" cy="314325"/>
                  <wp:effectExtent l="0" t="0" r="9525" b="9525"/>
                  <wp:wrapNone/>
                  <wp:docPr id="3" name="Graphique 3" descr="Sirène cont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phique 3" descr="Sirène contour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FB1366" w:rsidR="00FB1366" w:rsidP="00606125" w:rsidRDefault="00606125" w14:paraId="335D6D81" w14:textId="57B8A9A8">
            <w:pPr>
              <w:tabs>
                <w:tab w:val="left" w:pos="1407"/>
                <w:tab w:val="left" w:pos="1614"/>
              </w:tabs>
              <w:ind w:left="1014"/>
              <w:jc w:val="both"/>
              <w:rPr>
                <w:rFonts w:cs="Arial"/>
                <w:bCs w:val="0"/>
                <w:i/>
                <w:sz w:val="24"/>
                <w:szCs w:val="24"/>
                <w:u w:val="single"/>
              </w:rPr>
            </w:pPr>
            <w:r>
              <w:rPr>
                <w:rFonts w:cs="Arial"/>
                <w:bCs w:val="0"/>
                <w:i/>
                <w:sz w:val="24"/>
                <w:szCs w:val="24"/>
              </w:rPr>
              <w:t>Les j</w:t>
            </w:r>
            <w:r w:rsidR="00FB1366">
              <w:rPr>
                <w:rFonts w:cs="Arial"/>
                <w:bCs w:val="0"/>
                <w:i/>
                <w:sz w:val="24"/>
                <w:szCs w:val="24"/>
              </w:rPr>
              <w:t xml:space="preserve">ustificatifs cités ci-dessus </w:t>
            </w:r>
            <w:r>
              <w:rPr>
                <w:rFonts w:cs="Arial"/>
                <w:bCs w:val="0"/>
                <w:i/>
                <w:sz w:val="24"/>
                <w:szCs w:val="24"/>
              </w:rPr>
              <w:t xml:space="preserve">sont </w:t>
            </w:r>
            <w:r w:rsidRPr="00FB1366" w:rsidR="00A1085E">
              <w:rPr>
                <w:rFonts w:cs="Arial"/>
                <w:bCs w:val="0"/>
                <w:i/>
                <w:sz w:val="24"/>
                <w:szCs w:val="24"/>
              </w:rPr>
              <w:t>à</w:t>
            </w:r>
            <w:r w:rsidRPr="00FB1366" w:rsidR="007D38AF">
              <w:rPr>
                <w:rFonts w:cs="Arial"/>
                <w:bCs w:val="0"/>
                <w:i/>
                <w:sz w:val="24"/>
                <w:szCs w:val="24"/>
                <w:u w:val="single"/>
              </w:rPr>
              <w:t xml:space="preserve"> fourni</w:t>
            </w:r>
            <w:r w:rsidRPr="00FB1366" w:rsidR="00A1085E">
              <w:rPr>
                <w:rFonts w:cs="Arial"/>
                <w:bCs w:val="0"/>
                <w:i/>
                <w:sz w:val="24"/>
                <w:szCs w:val="24"/>
                <w:u w:val="single"/>
              </w:rPr>
              <w:t>r</w:t>
            </w:r>
            <w:r w:rsidRPr="00FB1366" w:rsidR="00FB1366">
              <w:rPr>
                <w:rFonts w:cs="Arial"/>
                <w:bCs w:val="0"/>
                <w:i/>
                <w:sz w:val="24"/>
                <w:szCs w:val="24"/>
                <w:u w:val="single"/>
              </w:rPr>
              <w:t xml:space="preserve"> uniquement</w:t>
            </w:r>
            <w:r w:rsidRPr="00FB1366" w:rsidR="00FB1366">
              <w:rPr>
                <w:rFonts w:cs="Arial"/>
                <w:bCs w:val="0"/>
                <w:i/>
                <w:sz w:val="24"/>
                <w:szCs w:val="24"/>
              </w:rPr>
              <w:t> :</w:t>
            </w:r>
          </w:p>
          <w:p w:rsidRPr="00FB1366" w:rsidR="00FB1366" w:rsidP="00606125" w:rsidRDefault="00FB1366" w14:paraId="4534363B" w14:textId="6AA11D1D">
            <w:pPr>
              <w:tabs>
                <w:tab w:val="left" w:pos="1407"/>
                <w:tab w:val="left" w:pos="1614"/>
              </w:tabs>
              <w:ind w:left="1014"/>
              <w:jc w:val="both"/>
              <w:rPr>
                <w:rFonts w:cs="Arial"/>
                <w:bCs w:val="0"/>
                <w:i/>
                <w:sz w:val="24"/>
                <w:szCs w:val="24"/>
              </w:rPr>
            </w:pPr>
            <w:r w:rsidRPr="00FB1366">
              <w:rPr>
                <w:rFonts w:cs="Arial"/>
                <w:b w:val="0"/>
                <w:i/>
                <w:sz w:val="24"/>
                <w:szCs w:val="24"/>
              </w:rPr>
              <w:t>-</w:t>
            </w:r>
            <w:r w:rsidRPr="00FB1366" w:rsidR="00A1085E">
              <w:rPr>
                <w:rFonts w:cs="Arial"/>
                <w:b w:val="0"/>
                <w:i/>
                <w:sz w:val="24"/>
                <w:szCs w:val="24"/>
              </w:rPr>
              <w:t xml:space="preserve"> </w:t>
            </w:r>
            <w:r>
              <w:rPr>
                <w:rFonts w:cs="Arial"/>
                <w:b w:val="0"/>
                <w:i/>
                <w:sz w:val="24"/>
                <w:szCs w:val="24"/>
              </w:rPr>
              <w:t>en cas de non-</w:t>
            </w:r>
            <w:r w:rsidRPr="00FB1366" w:rsidR="00A1085E">
              <w:rPr>
                <w:rFonts w:cs="Arial"/>
                <w:b w:val="0"/>
                <w:i/>
                <w:sz w:val="24"/>
                <w:szCs w:val="24"/>
              </w:rPr>
              <w:t>transmi</w:t>
            </w:r>
            <w:r w:rsidRPr="00FB1366" w:rsidR="007D38AF">
              <w:rPr>
                <w:rFonts w:cs="Arial"/>
                <w:b w:val="0"/>
                <w:i/>
                <w:sz w:val="24"/>
                <w:szCs w:val="24"/>
              </w:rPr>
              <w:t xml:space="preserve">s </w:t>
            </w:r>
            <w:r>
              <w:rPr>
                <w:rFonts w:cs="Arial"/>
                <w:b w:val="0"/>
                <w:i/>
                <w:sz w:val="24"/>
                <w:szCs w:val="24"/>
              </w:rPr>
              <w:t>au cours de cette année</w:t>
            </w:r>
            <w:r w:rsidRPr="00FB1366" w:rsidR="00A1085E">
              <w:rPr>
                <w:rFonts w:cs="Arial"/>
                <w:b w:val="0"/>
                <w:i/>
                <w:sz w:val="24"/>
                <w:szCs w:val="24"/>
              </w:rPr>
              <w:t xml:space="preserve"> </w:t>
            </w:r>
            <w:r>
              <w:rPr>
                <w:rFonts w:cs="Arial"/>
                <w:b w:val="0"/>
                <w:i/>
                <w:sz w:val="24"/>
                <w:szCs w:val="24"/>
              </w:rPr>
              <w:t>N</w:t>
            </w:r>
          </w:p>
          <w:p w:rsidRPr="00FB1366" w:rsidR="00FB1366" w:rsidP="00606125" w:rsidRDefault="00FB1366" w14:paraId="595D3974" w14:textId="78F11F6D">
            <w:pPr>
              <w:tabs>
                <w:tab w:val="left" w:pos="1407"/>
                <w:tab w:val="left" w:pos="1614"/>
              </w:tabs>
              <w:ind w:left="1014"/>
              <w:jc w:val="both"/>
              <w:rPr>
                <w:rFonts w:cs="Arial"/>
                <w:b w:val="0"/>
                <w:i/>
                <w:sz w:val="24"/>
                <w:szCs w:val="24"/>
              </w:rPr>
            </w:pPr>
            <w:proofErr w:type="gramStart"/>
            <w:r w:rsidRPr="00FB1366">
              <w:rPr>
                <w:rFonts w:cs="Arial"/>
                <w:b w:val="0"/>
                <w:i/>
                <w:sz w:val="24"/>
                <w:szCs w:val="24"/>
              </w:rPr>
              <w:t>O</w:t>
            </w:r>
            <w:r w:rsidRPr="00FB1366" w:rsidR="007D38AF">
              <w:rPr>
                <w:rFonts w:cs="Arial"/>
                <w:b w:val="0"/>
                <w:i/>
                <w:sz w:val="24"/>
                <w:szCs w:val="24"/>
              </w:rPr>
              <w:t>u</w:t>
            </w:r>
            <w:proofErr w:type="gramEnd"/>
          </w:p>
          <w:p w:rsidRPr="00FB1366" w:rsidR="007D38AF" w:rsidP="00606125" w:rsidRDefault="00FB1366" w14:paraId="69D4BE6A" w14:textId="080F5466">
            <w:pPr>
              <w:tabs>
                <w:tab w:val="left" w:pos="1407"/>
                <w:tab w:val="left" w:pos="1614"/>
              </w:tabs>
              <w:ind w:left="1014"/>
              <w:jc w:val="both"/>
              <w:rPr>
                <w:rFonts w:asciiTheme="minorHAnsi" w:hAnsiTheme="minorHAnsi" w:cstheme="minorHAnsi"/>
                <w:color w:val="000000"/>
                <w:szCs w:val="22"/>
              </w:rPr>
            </w:pPr>
            <w:r>
              <w:rPr>
                <w:rFonts w:cs="Arial"/>
                <w:b w:val="0"/>
                <w:i/>
                <w:sz w:val="24"/>
                <w:szCs w:val="24"/>
              </w:rPr>
              <w:t>-</w:t>
            </w:r>
            <w:r w:rsidRPr="00FB1366" w:rsidR="007D38AF">
              <w:rPr>
                <w:rFonts w:cs="Arial"/>
                <w:b w:val="0"/>
                <w:i/>
                <w:sz w:val="24"/>
                <w:szCs w:val="24"/>
              </w:rPr>
              <w:t xml:space="preserve"> </w:t>
            </w:r>
            <w:r w:rsidRPr="00FB1366" w:rsidR="00A1085E">
              <w:rPr>
                <w:rFonts w:cs="Arial"/>
                <w:b w:val="0"/>
                <w:i/>
                <w:sz w:val="24"/>
                <w:szCs w:val="24"/>
              </w:rPr>
              <w:t>en cas de changement</w:t>
            </w:r>
            <w:r w:rsidRPr="00FB1366" w:rsidR="00DF2DA8">
              <w:rPr>
                <w:rFonts w:cs="Arial"/>
                <w:b w:val="0"/>
                <w:i/>
                <w:sz w:val="24"/>
                <w:szCs w:val="24"/>
              </w:rPr>
              <w:t xml:space="preserve"> récent</w:t>
            </w:r>
            <w:r>
              <w:rPr>
                <w:rFonts w:cs="Arial"/>
                <w:b w:val="0"/>
                <w:i/>
                <w:sz w:val="24"/>
                <w:szCs w:val="24"/>
              </w:rPr>
              <w:t xml:space="preserve"> dans la nature de l’un d’entre eux</w:t>
            </w:r>
          </w:p>
          <w:p w:rsidR="007D38AF" w:rsidP="00765D31" w:rsidRDefault="007D38AF" w14:paraId="23B03746" w14:textId="41448D49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  <w:p w:rsidR="00606125" w:rsidP="00765D31" w:rsidRDefault="00606125" w14:paraId="7DED0E25" w14:textId="77777777">
            <w:pPr>
              <w:rPr>
                <w:rFonts w:asciiTheme="minorHAnsi" w:hAnsiTheme="minorHAnsi" w:cstheme="minorHAnsi"/>
                <w:b w:val="0"/>
                <w:bCs w:val="0"/>
                <w:color w:val="000000"/>
                <w:szCs w:val="22"/>
              </w:rPr>
            </w:pPr>
          </w:p>
          <w:p w:rsidRPr="00FB1366" w:rsidR="00FB1366" w:rsidP="00765D31" w:rsidRDefault="00FB1366" w14:paraId="4DC8AB5D" w14:textId="53C06375">
            <w:pPr>
              <w:rPr>
                <w:rFonts w:asciiTheme="minorHAnsi" w:hAnsiTheme="minorHAnsi" w:cstheme="minorHAnsi"/>
                <w:color w:val="C45911" w:themeColor="accent2" w:themeShade="BF"/>
                <w:sz w:val="24"/>
                <w:szCs w:val="24"/>
                <w:u w:val="single"/>
              </w:rPr>
            </w:pPr>
            <w:r w:rsidRPr="00FB1366">
              <w:rPr>
                <w:rFonts w:asciiTheme="minorHAnsi" w:hAnsiTheme="minorHAnsi" w:cstheme="minorHAnsi"/>
                <w:color w:val="C45911" w:themeColor="accent2" w:themeShade="BF"/>
                <w:sz w:val="24"/>
                <w:szCs w:val="24"/>
                <w:u w:val="single"/>
              </w:rPr>
              <w:t>Pièces complémentaires :</w:t>
            </w:r>
          </w:p>
          <w:p w:rsidRPr="00606125" w:rsidR="004C7871" w:rsidP="00765D31" w:rsidRDefault="004C7871" w14:paraId="494C430A" w14:textId="6589ABD4">
            <w:pPr>
              <w:rPr>
                <w:rFonts w:asciiTheme="minorHAnsi" w:hAnsiTheme="minorHAnsi" w:cstheme="minorHAnsi"/>
                <w:b w:val="0"/>
                <w:color w:val="000000"/>
                <w:szCs w:val="22"/>
              </w:rPr>
            </w:pPr>
            <w:r w:rsidRPr="00DF2DA8">
              <w:rPr>
                <w:rFonts w:asciiTheme="minorHAnsi" w:hAnsiTheme="minorHAnsi" w:cstheme="minorHAnsi"/>
                <w:bCs w:val="0"/>
                <w:sz w:val="32"/>
                <w:szCs w:val="22"/>
              </w:rPr>
              <w:t>□</w:t>
            </w:r>
            <w:r w:rsidRPr="00DF2DA8">
              <w:rPr>
                <w:rFonts w:asciiTheme="minorHAnsi" w:hAnsiTheme="minorHAnsi" w:cstheme="minorHAnsi"/>
                <w:bCs w:val="0"/>
                <w:color w:val="000000"/>
                <w:szCs w:val="22"/>
              </w:rPr>
              <w:t xml:space="preserve"> </w:t>
            </w:r>
            <w:r w:rsidRP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Les budgets prévisionnels de fonctionnement et/ou d’investissement pour l’année 202</w:t>
            </w:r>
            <w:r w:rsidR="00BB38E2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3</w:t>
            </w:r>
            <w:r w:rsidRPr="00606125" w:rsidR="00FB1366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</w:t>
            </w:r>
            <w:r w:rsidRPr="00606125" w:rsidR="00FB1366">
              <w:rPr>
                <w:rFonts w:asciiTheme="minorHAnsi" w:hAnsiTheme="minorHAnsi" w:cstheme="minorHAnsi"/>
                <w:b w:val="0"/>
                <w:i/>
                <w:iCs/>
                <w:color w:val="C45911" w:themeColor="accent2" w:themeShade="BF"/>
                <w:szCs w:val="22"/>
              </w:rPr>
              <w:t>(cf. annexe 2)</w:t>
            </w:r>
          </w:p>
          <w:p w:rsidRPr="00606125" w:rsidR="00152501" w:rsidP="007D0509" w:rsidRDefault="009F4EBC" w14:paraId="116309E5" w14:textId="54770B98">
            <w:pPr>
              <w:jc w:val="both"/>
              <w:rPr>
                <w:rFonts w:asciiTheme="minorHAnsi" w:hAnsiTheme="minorHAnsi" w:cstheme="minorHAnsi"/>
                <w:b w:val="0"/>
                <w:color w:val="000000"/>
                <w:szCs w:val="22"/>
              </w:rPr>
            </w:pPr>
            <w:r w:rsidRPr="00606125">
              <w:rPr>
                <w:rFonts w:asciiTheme="minorHAnsi" w:hAnsiTheme="minorHAnsi" w:cstheme="minorHAnsi"/>
                <w:b w:val="0"/>
                <w:sz w:val="32"/>
                <w:szCs w:val="22"/>
              </w:rPr>
              <w:t>□</w:t>
            </w:r>
            <w:r w:rsidRPr="00606125" w:rsidR="00152501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</w:t>
            </w:r>
            <w:r w:rsidRPr="00606125" w:rsidR="00013DDD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Photocopie des d</w:t>
            </w:r>
            <w:r w:rsidRPr="00606125" w:rsidR="00152501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evis</w:t>
            </w:r>
            <w:r w:rsidRPr="00606125" w:rsidR="00FB1366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 </w:t>
            </w:r>
            <w:r w:rsidRPr="00606125" w:rsid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relatifs aux</w:t>
            </w:r>
            <w:r w:rsidRPr="00606125" w:rsidR="00FB1366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postes de dépenses affectés au budget</w:t>
            </w:r>
            <w:r w:rsidRPr="00606125" w:rsid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prév</w:t>
            </w:r>
            <w:r w:rsidR="00606125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isionnel</w:t>
            </w:r>
            <w:r w:rsidRPr="00606125" w:rsidR="00FB1366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d’</w:t>
            </w:r>
            <w:r w:rsidRPr="00606125" w:rsidR="008F2FCD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investissement</w:t>
            </w:r>
          </w:p>
          <w:p w:rsidRPr="00606125" w:rsidR="00245956" w:rsidP="007D0509" w:rsidRDefault="009F4EBC" w14:paraId="792820DD" w14:textId="2A0F968D">
            <w:pPr>
              <w:jc w:val="both"/>
              <w:rPr>
                <w:rFonts w:asciiTheme="minorHAnsi" w:hAnsiTheme="minorHAnsi" w:cstheme="minorHAnsi"/>
                <w:b w:val="0"/>
                <w:i/>
                <w:iCs/>
                <w:color w:val="C45911" w:themeColor="accent2" w:themeShade="BF"/>
                <w:szCs w:val="22"/>
              </w:rPr>
            </w:pPr>
            <w:r w:rsidRPr="00606125">
              <w:rPr>
                <w:rFonts w:asciiTheme="minorHAnsi" w:hAnsiTheme="minorHAnsi" w:cstheme="minorHAnsi"/>
                <w:b w:val="0"/>
                <w:sz w:val="32"/>
                <w:szCs w:val="22"/>
              </w:rPr>
              <w:t>□</w:t>
            </w:r>
            <w:r w:rsidRPr="00606125" w:rsidR="00152501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Bilan et évaluation de l’action </w:t>
            </w:r>
            <w:proofErr w:type="spellStart"/>
            <w:r w:rsidRPr="00606125" w:rsidR="00FB1366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>Fpt</w:t>
            </w:r>
            <w:proofErr w:type="spellEnd"/>
            <w:r w:rsidRPr="00606125" w:rsidR="00FB1366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 </w:t>
            </w:r>
            <w:r w:rsidRPr="00606125" w:rsidR="005A62CE">
              <w:rPr>
                <w:rFonts w:asciiTheme="minorHAnsi" w:hAnsiTheme="minorHAnsi" w:cstheme="minorHAnsi"/>
                <w:b w:val="0"/>
                <w:color w:val="000000"/>
                <w:szCs w:val="22"/>
              </w:rPr>
              <w:t xml:space="preserve">N-1 </w:t>
            </w:r>
            <w:r w:rsidRPr="00606125" w:rsidR="00FB1366">
              <w:rPr>
                <w:rFonts w:asciiTheme="minorHAnsi" w:hAnsiTheme="minorHAnsi" w:cstheme="minorHAnsi"/>
                <w:b w:val="0"/>
                <w:i/>
                <w:iCs/>
                <w:color w:val="C45911" w:themeColor="accent2" w:themeShade="BF"/>
                <w:szCs w:val="22"/>
              </w:rPr>
              <w:t>(cf. annexe 3)</w:t>
            </w:r>
          </w:p>
          <w:p w:rsidR="00583091" w:rsidP="00765D31" w:rsidRDefault="00583091" w14:paraId="582BDA8A" w14:textId="77777777">
            <w:pPr>
              <w:spacing w:after="120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Cs w:val="22"/>
              </w:rPr>
            </w:pPr>
          </w:p>
          <w:p w:rsidRPr="00DF2DA8" w:rsidR="00DF2DA8" w:rsidP="00DF2DA8" w:rsidRDefault="00DF2DA8" w14:paraId="400EC1BA" w14:textId="77777777">
            <w:pPr>
              <w:shd w:val="clear" w:color="auto" w:fill="4472C4" w:themeFill="accent5"/>
              <w:jc w:val="center"/>
              <w:rPr>
                <w:rFonts w:asciiTheme="minorHAnsi" w:hAnsiTheme="minorHAnsi" w:cstheme="minorHAnsi"/>
                <w:b w:val="0"/>
                <w:bCs w:val="0"/>
                <w:color w:val="000000"/>
                <w:sz w:val="10"/>
                <w:szCs w:val="10"/>
              </w:rPr>
            </w:pPr>
          </w:p>
          <w:p w:rsidRPr="00DF2DA8" w:rsidR="00B337A3" w:rsidP="00DF2DA8" w:rsidRDefault="00DF2DA8" w14:paraId="5938CE88" w14:textId="112AE253">
            <w:pPr>
              <w:shd w:val="clear" w:color="auto" w:fill="4472C4" w:themeFill="accent5"/>
              <w:jc w:val="center"/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Cs w:val="22"/>
              </w:rPr>
            </w:pPr>
            <w:r w:rsidRPr="00DF2DA8">
              <w:rPr>
                <w:rFonts w:asciiTheme="minorHAnsi" w:hAnsiTheme="minorHAnsi" w:cstheme="minorHAnsi"/>
                <w:color w:val="FFFFFF" w:themeColor="background1"/>
                <w:szCs w:val="22"/>
              </w:rPr>
              <w:t>CONTACTS</w:t>
            </w:r>
          </w:p>
          <w:p w:rsidRPr="00DF2DA8" w:rsidR="00DF2DA8" w:rsidP="00DF2DA8" w:rsidRDefault="00DF2DA8" w14:paraId="35395741" w14:textId="77777777">
            <w:pPr>
              <w:shd w:val="clear" w:color="auto" w:fill="4472C4" w:themeFill="accent5"/>
              <w:jc w:val="center"/>
              <w:rPr>
                <w:rFonts w:asciiTheme="minorHAnsi" w:hAnsiTheme="minorHAnsi" w:cstheme="minorHAnsi"/>
                <w:color w:val="000000"/>
                <w:sz w:val="10"/>
                <w:szCs w:val="10"/>
              </w:rPr>
            </w:pPr>
          </w:p>
          <w:p w:rsidR="00DF2DA8" w:rsidP="00765D31" w:rsidRDefault="00DF2DA8" w14:paraId="2D3644B9" w14:textId="77777777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</w:p>
          <w:p w:rsidR="00457167" w:rsidP="06DDAB81" w:rsidRDefault="00B337A3" w14:paraId="21513D35" w14:textId="2ACD6F66">
            <w:pPr>
              <w:jc w:val="center"/>
              <w:rPr>
                <w:rFonts w:ascii="Calibri" w:hAnsi="Calibri" w:cs="Calibri" w:asciiTheme="minorAscii" w:hAnsiTheme="minorAscii" w:cstheme="minorAscii"/>
                <w:b w:val="0"/>
                <w:bCs w:val="0"/>
              </w:rPr>
            </w:pPr>
            <w:r w:rsidRPr="06DDAB81" w:rsidR="00B337A3">
              <w:rPr>
                <w:rFonts w:ascii="Calibri" w:hAnsi="Calibri" w:cs="Calibri" w:asciiTheme="minorAscii" w:hAnsiTheme="minorAscii" w:cstheme="minorAscii"/>
              </w:rPr>
              <w:t xml:space="preserve">Les </w:t>
            </w:r>
            <w:r w:rsidRPr="06DDAB81" w:rsidR="00BB38E2">
              <w:rPr>
                <w:rFonts w:ascii="Calibri" w:hAnsi="Calibri" w:cs="Calibri" w:asciiTheme="minorAscii" w:hAnsiTheme="minorAscii" w:cstheme="minorAscii"/>
              </w:rPr>
              <w:t>c</w:t>
            </w:r>
            <w:r w:rsidRPr="06DDAB81" w:rsidR="47ECB121">
              <w:rPr>
                <w:rFonts w:ascii="Calibri" w:hAnsi="Calibri" w:cs="Calibri" w:asciiTheme="minorAscii" w:hAnsiTheme="minorAscii" w:cstheme="minorAscii"/>
              </w:rPr>
              <w:t xml:space="preserve">hargés de conseil et de développement </w:t>
            </w:r>
            <w:r w:rsidRPr="06DDAB81" w:rsidR="00B337A3">
              <w:rPr>
                <w:rFonts w:ascii="Calibri" w:hAnsi="Calibri" w:cs="Calibri" w:asciiTheme="minorAscii" w:hAnsiTheme="minorAscii" w:cstheme="minorAscii"/>
              </w:rPr>
              <w:t xml:space="preserve">du service Développement social restent disponibles </w:t>
            </w:r>
          </w:p>
          <w:p w:rsidRPr="003D6A85" w:rsidR="00B337A3" w:rsidP="00606125" w:rsidRDefault="00B337A3" w14:paraId="73580FBE" w14:textId="412AC841">
            <w:pPr>
              <w:spacing w:after="360"/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3D6A85">
              <w:rPr>
                <w:rFonts w:asciiTheme="minorHAnsi" w:hAnsiTheme="minorHAnsi" w:cstheme="minorHAnsi"/>
              </w:rPr>
              <w:t>pour</w:t>
            </w:r>
            <w:proofErr w:type="gramEnd"/>
            <w:r w:rsidRPr="003D6A85">
              <w:rPr>
                <w:rFonts w:asciiTheme="minorHAnsi" w:hAnsiTheme="minorHAnsi" w:cstheme="minorHAnsi"/>
              </w:rPr>
              <w:t xml:space="preserve"> tout appui et ou complément d’information.</w:t>
            </w:r>
          </w:p>
          <w:p w:rsidRPr="00BB38E2" w:rsidR="00BB38E2" w:rsidP="00BB38E2" w:rsidRDefault="00BB38E2" w14:paraId="4AD04606" w14:textId="77777777">
            <w:pPr>
              <w:jc w:val="center"/>
              <w:rPr>
                <w:rFonts w:asciiTheme="minorHAnsi" w:hAnsiTheme="minorHAnsi" w:cstheme="minorHAnsi"/>
              </w:rPr>
            </w:pPr>
            <w:r w:rsidRPr="00BB38E2">
              <w:rPr>
                <w:rFonts w:asciiTheme="minorHAnsi" w:hAnsiTheme="minorHAnsi" w:cstheme="minorHAnsi"/>
              </w:rPr>
              <w:t xml:space="preserve">Aude POLONY – </w:t>
            </w:r>
            <w:proofErr w:type="spellStart"/>
            <w:r w:rsidRPr="00BB38E2">
              <w:rPr>
                <w:rFonts w:asciiTheme="minorHAnsi" w:hAnsiTheme="minorHAnsi" w:cstheme="minorHAnsi"/>
                <w:shd w:val="clear" w:color="auto" w:fill="A8D08D" w:themeFill="accent6" w:themeFillTint="99"/>
              </w:rPr>
              <w:t>Macouria</w:t>
            </w:r>
            <w:proofErr w:type="spellEnd"/>
            <w:r w:rsidRPr="00BB38E2">
              <w:rPr>
                <w:rFonts w:asciiTheme="minorHAnsi" w:hAnsiTheme="minorHAnsi" w:cstheme="minorHAnsi"/>
                <w:shd w:val="clear" w:color="auto" w:fill="A8D08D" w:themeFill="accent6" w:themeFillTint="99"/>
              </w:rPr>
              <w:t xml:space="preserve"> -</w:t>
            </w:r>
            <w:proofErr w:type="spellStart"/>
            <w:r w:rsidRPr="00BB38E2">
              <w:rPr>
                <w:rFonts w:asciiTheme="minorHAnsi" w:hAnsiTheme="minorHAnsi" w:cstheme="minorHAnsi"/>
                <w:shd w:val="clear" w:color="auto" w:fill="A8D08D" w:themeFill="accent6" w:themeFillTint="99"/>
              </w:rPr>
              <w:t>Rémire</w:t>
            </w:r>
            <w:proofErr w:type="spellEnd"/>
            <w:r w:rsidRPr="00BB38E2">
              <w:rPr>
                <w:rFonts w:asciiTheme="minorHAnsi" w:hAnsiTheme="minorHAnsi" w:cstheme="minorHAnsi"/>
                <w:shd w:val="clear" w:color="auto" w:fill="A8D08D" w:themeFill="accent6" w:themeFillTint="99"/>
              </w:rPr>
              <w:t xml:space="preserve"> </w:t>
            </w:r>
            <w:proofErr w:type="spellStart"/>
            <w:r w:rsidRPr="00BB38E2">
              <w:rPr>
                <w:rFonts w:asciiTheme="minorHAnsi" w:hAnsiTheme="minorHAnsi" w:cstheme="minorHAnsi"/>
                <w:shd w:val="clear" w:color="auto" w:fill="A8D08D" w:themeFill="accent6" w:themeFillTint="99"/>
              </w:rPr>
              <w:t>Montjoly</w:t>
            </w:r>
            <w:proofErr w:type="spellEnd"/>
            <w:r w:rsidRPr="00BB38E2">
              <w:rPr>
                <w:rFonts w:asciiTheme="minorHAnsi" w:hAnsiTheme="minorHAnsi" w:cstheme="minorHAnsi"/>
                <w:shd w:val="clear" w:color="auto" w:fill="A8D08D" w:themeFill="accent6" w:themeFillTint="99"/>
              </w:rPr>
              <w:t>, CCDS</w:t>
            </w:r>
            <w:r w:rsidRPr="00BB38E2">
              <w:rPr>
                <w:rFonts w:asciiTheme="minorHAnsi" w:hAnsiTheme="minorHAnsi" w:cstheme="minorHAnsi"/>
              </w:rPr>
              <w:t xml:space="preserve"> :  </w:t>
            </w:r>
            <w:hyperlink w:history="1" r:id="rId11">
              <w:r w:rsidRPr="00BB38E2">
                <w:rPr>
                  <w:rStyle w:val="Lienhypertexte"/>
                  <w:rFonts w:asciiTheme="minorHAnsi" w:hAnsiTheme="minorHAnsi" w:cstheme="minorHAnsi"/>
                </w:rPr>
                <w:t>aude.polony@caf.fr</w:t>
              </w:r>
            </w:hyperlink>
          </w:p>
          <w:p w:rsidRPr="00BB38E2" w:rsidR="00BB38E2" w:rsidP="00BB38E2" w:rsidRDefault="00BB38E2" w14:paraId="331B2E78" w14:textId="77777777">
            <w:pPr>
              <w:jc w:val="center"/>
              <w:rPr>
                <w:rStyle w:val="Lienhypertexte"/>
                <w:rFonts w:asciiTheme="minorHAnsi" w:hAnsiTheme="minorHAnsi" w:cstheme="minorHAnsi"/>
              </w:rPr>
            </w:pPr>
            <w:r w:rsidRPr="00BB38E2">
              <w:rPr>
                <w:rFonts w:asciiTheme="minorHAnsi" w:hAnsiTheme="minorHAnsi" w:cstheme="minorHAnsi"/>
              </w:rPr>
              <w:t>Anne VIVANT –</w:t>
            </w:r>
            <w:r w:rsidRPr="00BB38E2">
              <w:rPr>
                <w:rFonts w:asciiTheme="minorHAnsi" w:hAnsiTheme="minorHAnsi" w:cstheme="minorHAnsi"/>
                <w:shd w:val="clear" w:color="auto" w:fill="A8D08D" w:themeFill="accent6" w:themeFillTint="99"/>
              </w:rPr>
              <w:t xml:space="preserve">, CCEG, </w:t>
            </w:r>
            <w:proofErr w:type="spellStart"/>
            <w:r w:rsidRPr="00BB38E2">
              <w:rPr>
                <w:rFonts w:asciiTheme="minorHAnsi" w:hAnsiTheme="minorHAnsi" w:cstheme="minorHAnsi"/>
                <w:shd w:val="clear" w:color="auto" w:fill="A8D08D" w:themeFill="accent6" w:themeFillTint="99"/>
              </w:rPr>
              <w:t>Roura</w:t>
            </w:r>
            <w:proofErr w:type="spellEnd"/>
            <w:r w:rsidRPr="00BB38E2">
              <w:rPr>
                <w:rFonts w:asciiTheme="minorHAnsi" w:hAnsiTheme="minorHAnsi" w:cstheme="minorHAnsi"/>
                <w:shd w:val="clear" w:color="auto" w:fill="A8D08D" w:themeFill="accent6" w:themeFillTint="99"/>
              </w:rPr>
              <w:t>, Cayenne</w:t>
            </w:r>
            <w:r w:rsidRPr="00BB38E2">
              <w:rPr>
                <w:rFonts w:asciiTheme="minorHAnsi" w:hAnsiTheme="minorHAnsi" w:cstheme="minorHAnsi"/>
              </w:rPr>
              <w:t xml:space="preserve"> :  </w:t>
            </w:r>
            <w:hyperlink w:history="1" r:id="rId12">
              <w:r w:rsidRPr="00BB38E2">
                <w:rPr>
                  <w:rStyle w:val="Lienhypertexte"/>
                  <w:rFonts w:asciiTheme="minorHAnsi" w:hAnsiTheme="minorHAnsi" w:cstheme="minorHAnsi"/>
                </w:rPr>
                <w:t>anne.vivant@caf.fr</w:t>
              </w:r>
            </w:hyperlink>
          </w:p>
          <w:p w:rsidRPr="000077A4" w:rsidR="00BB38E2" w:rsidP="06DDAB81" w:rsidRDefault="00BB38E2" w14:paraId="34D286B7" w14:textId="3E602FDD">
            <w:pPr>
              <w:jc w:val="center"/>
              <w:rPr>
                <w:rStyle w:val="Lienhypertexte"/>
                <w:rFonts w:ascii="Calibri" w:hAnsi="Calibri" w:cs="Calibri" w:asciiTheme="minorAscii" w:hAnsiTheme="minorAscii" w:cstheme="minorAscii"/>
                <w:lang w:val="en-US"/>
              </w:rPr>
            </w:pPr>
            <w:r w:rsidRPr="06DDAB81" w:rsidR="00BB38E2">
              <w:rPr>
                <w:rFonts w:ascii="Calibri" w:hAnsi="Calibri" w:cs="Calibri" w:asciiTheme="minorAscii" w:hAnsiTheme="minorAscii" w:cstheme="minorAscii"/>
                <w:lang w:val="en-US"/>
              </w:rPr>
              <w:t xml:space="preserve">Fabrice HORTH – </w:t>
            </w:r>
            <w:r w:rsidRPr="06DDAB81" w:rsidR="00BB38E2">
              <w:rPr>
                <w:rFonts w:ascii="Calibri" w:hAnsi="Calibri" w:cs="Calibri" w:asciiTheme="minorAscii" w:hAnsiTheme="minorAscii" w:cstheme="minorAscii"/>
                <w:shd w:val="clear" w:color="auto" w:fill="A8D08D" w:themeFill="accent6" w:themeFillTint="99"/>
                <w:lang w:val="en-US"/>
              </w:rPr>
              <w:t xml:space="preserve">CCOG</w:t>
            </w:r>
            <w:r w:rsidRPr="06DDAB81" w:rsidR="2774976B">
              <w:rPr>
                <w:rFonts w:ascii="Calibri" w:hAnsi="Calibri" w:cs="Calibri" w:asciiTheme="minorAscii" w:hAnsiTheme="minorAscii" w:cstheme="minorAscii"/>
                <w:shd w:val="clear" w:color="auto" w:fill="A8D08D" w:themeFill="accent6" w:themeFillTint="99"/>
                <w:lang w:val="en-US"/>
              </w:rPr>
              <w:t xml:space="preserve"> – </w:t>
            </w:r>
            <w:r w:rsidRPr="06DDAB81" w:rsidR="00BB38E2">
              <w:rPr>
                <w:rFonts w:ascii="Calibri" w:hAnsi="Calibri" w:cs="Calibri" w:asciiTheme="minorAscii" w:hAnsiTheme="minorAscii" w:cstheme="minorAscii"/>
                <w:shd w:val="clear" w:color="auto" w:fill="A8D08D" w:themeFill="accent6" w:themeFillTint="99"/>
                <w:lang w:val="en-US"/>
              </w:rPr>
              <w:t>Matoury</w:t>
            </w:r>
            <w:r w:rsidRPr="06DDAB81" w:rsidR="2774976B">
              <w:rPr>
                <w:rFonts w:ascii="Calibri" w:hAnsi="Calibri" w:cs="Calibri" w:asciiTheme="minorAscii" w:hAnsiTheme="minorAscii" w:cstheme="minorAscii"/>
                <w:shd w:val="clear" w:color="auto" w:fill="A8D08D" w:themeFill="accent6" w:themeFillTint="99"/>
                <w:lang w:val="en-US"/>
              </w:rPr>
              <w:t xml:space="preserve">, </w:t>
            </w:r>
            <w:proofErr w:type="spellStart"/>
            <w:r w:rsidRPr="06DDAB81" w:rsidR="2774976B">
              <w:rPr>
                <w:rFonts w:ascii="Calibri" w:hAnsi="Calibri" w:cs="Calibri" w:asciiTheme="minorAscii" w:hAnsiTheme="minorAscii" w:cstheme="minorAscii"/>
                <w:shd w:val="clear" w:color="auto" w:fill="A8D08D" w:themeFill="accent6" w:themeFillTint="99"/>
                <w:lang w:val="en-US"/>
              </w:rPr>
              <w:t>Montsinnéry</w:t>
            </w:r>
            <w:proofErr w:type="spellEnd"/>
            <w:r w:rsidRPr="06DDAB81" w:rsidR="2774976B">
              <w:rPr>
                <w:rFonts w:ascii="Calibri" w:hAnsi="Calibri" w:cs="Calibri" w:asciiTheme="minorAscii" w:hAnsiTheme="minorAscii" w:cstheme="minorAscii"/>
                <w:shd w:val="clear" w:color="auto" w:fill="A8D08D" w:themeFill="accent6" w:themeFillTint="99"/>
                <w:lang w:val="en-US"/>
              </w:rPr>
              <w:t xml:space="preserve"> Tonnegrande</w:t>
            </w:r>
            <w:r w:rsidRPr="06DDAB81" w:rsidR="00BB38E2">
              <w:rPr>
                <w:rFonts w:ascii="Calibri" w:hAnsi="Calibri" w:cs="Calibri" w:asciiTheme="minorAscii" w:hAnsiTheme="minorAscii" w:cstheme="minorAscii"/>
                <w:lang w:val="en-US"/>
              </w:rPr>
              <w:t> :</w:t>
            </w:r>
            <w:r w:rsidRPr="06DDAB81" w:rsidR="00BB38E2">
              <w:rPr>
                <w:rFonts w:ascii="Calibri" w:hAnsi="Calibri" w:cs="Calibri" w:asciiTheme="minorAscii" w:hAnsiTheme="minorAscii" w:cstheme="minorAscii"/>
                <w:lang w:val="en-US"/>
              </w:rPr>
              <w:t xml:space="preserve">  </w:t>
            </w:r>
            <w:hyperlink w:history="1" r:id="R58235ba59bc942a1">
              <w:r w:rsidRPr="06DDAB81" w:rsidR="00BB38E2">
                <w:rPr>
                  <w:rStyle w:val="Lienhypertexte"/>
                  <w:rFonts w:ascii="Calibri" w:hAnsi="Calibri" w:cs="Calibri" w:asciiTheme="minorAscii" w:hAnsiTheme="minorAscii" w:cstheme="minorAscii"/>
                  <w:lang w:val="en-US"/>
                </w:rPr>
                <w:t>fabrice.horth@caf.fr</w:t>
              </w:r>
            </w:hyperlink>
            <w:r w:rsidRPr="000077A4" w:rsidR="00BB38E2">
              <w:rPr>
                <w:lang w:val="en-US"/>
              </w:rPr>
              <w:t xml:space="preserve"> </w:t>
            </w:r>
          </w:p>
          <w:p w:rsidRPr="000077A4" w:rsidR="00583091" w:rsidP="00765D31" w:rsidRDefault="00583091" w14:paraId="663654AC" w14:textId="08A80837">
            <w:pPr>
              <w:jc w:val="center"/>
              <w:rPr>
                <w:rFonts w:asciiTheme="minorHAnsi" w:hAnsiTheme="minorHAnsi" w:cstheme="minorHAnsi"/>
                <w:color w:val="000000"/>
                <w:szCs w:val="22"/>
                <w:lang w:val="en-US"/>
              </w:rPr>
            </w:pPr>
          </w:p>
        </w:tc>
      </w:tr>
    </w:tbl>
    <w:p w:rsidRPr="000077A4" w:rsidR="00B337A3" w:rsidP="006F23B0" w:rsidRDefault="00B337A3" w14:paraId="46B5B707" w14:textId="443B5385">
      <w:pPr>
        <w:rPr>
          <w:rFonts w:asciiTheme="minorHAnsi" w:hAnsiTheme="minorHAnsi" w:cstheme="minorHAnsi"/>
          <w:b/>
          <w:szCs w:val="22"/>
          <w:lang w:val="en-US"/>
        </w:rPr>
      </w:pPr>
    </w:p>
    <w:p w:rsidRPr="000077A4" w:rsidR="00B337A3" w:rsidP="006F23B0" w:rsidRDefault="00B337A3" w14:paraId="32FFF633" w14:textId="2094D70C">
      <w:pPr>
        <w:rPr>
          <w:rFonts w:asciiTheme="minorHAnsi" w:hAnsiTheme="minorHAnsi" w:cstheme="minorHAnsi"/>
          <w:b/>
          <w:szCs w:val="22"/>
          <w:lang w:val="en-US"/>
        </w:rPr>
      </w:pPr>
    </w:p>
    <w:p w:rsidRPr="00606125" w:rsidR="00B337A3" w:rsidP="00606125" w:rsidRDefault="00606125" w14:paraId="090ABD02" w14:textId="0F3457BC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606125">
        <w:rPr>
          <w:rFonts w:asciiTheme="minorHAnsi" w:hAnsiTheme="minorHAnsi" w:cstheme="minorHAnsi"/>
          <w:b/>
          <w:sz w:val="24"/>
          <w:szCs w:val="24"/>
        </w:rPr>
        <w:t>TOUT DOSSIER INCOMPLET FERA L’OBJET D’UN REFUS</w:t>
      </w:r>
    </w:p>
    <w:p w:rsidRPr="00774F20" w:rsidR="00B337A3" w:rsidP="006F23B0" w:rsidRDefault="00B337A3" w14:paraId="648EBB0A" w14:textId="2701BDC0">
      <w:pPr>
        <w:rPr>
          <w:rFonts w:asciiTheme="minorHAnsi" w:hAnsiTheme="minorHAnsi" w:cstheme="minorHAnsi"/>
          <w:b/>
          <w:szCs w:val="22"/>
        </w:rPr>
      </w:pPr>
    </w:p>
    <w:sectPr w:rsidRPr="00774F20" w:rsidR="00B337A3" w:rsidSect="00E7341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orient="portrait" w:code="9"/>
      <w:pgMar w:top="851" w:right="851" w:bottom="851" w:left="993" w:header="720" w:footer="45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D2658" w:rsidRDefault="00ED2658" w14:paraId="4015BA28" w14:textId="77777777">
      <w:r>
        <w:separator/>
      </w:r>
    </w:p>
  </w:endnote>
  <w:endnote w:type="continuationSeparator" w:id="0">
    <w:p w:rsidR="00ED2658" w:rsidRDefault="00ED2658" w14:paraId="5F6184C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Optima Bold">
    <w:altName w:val="Courier New"/>
    <w:panose1 w:val="020B0604020202020204"/>
    <w:charset w:val="01"/>
    <w:family w:val="swiss"/>
    <w:pitch w:val="default"/>
  </w:font>
  <w:font w:name="Times">
    <w:altName w:val="Times"/>
    <w:panose1 w:val="00000500000000020000"/>
    <w:charset w:val="00"/>
    <w:family w:val="auto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tima">
    <w:altName w:val="Optima"/>
    <w:panose1 w:val="02000503060000020004"/>
    <w:charset w:val="00"/>
    <w:family w:val="auto"/>
    <w:pitch w:val="variable"/>
    <w:sig w:usb0="00000003" w:usb1="00000000" w:usb2="00000000" w:usb3="00000000" w:csb0="00000001" w:csb1="00000000"/>
  </w:font>
  <w:font w:name="Loptima">
    <w:altName w:val="Arial"/>
    <w:panose1 w:val="020B0604020202020204"/>
    <w:charset w:val="01"/>
    <w:family w:val="swiss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B38E2" w:rsidRDefault="00BB38E2" w14:paraId="0D3F43B9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BA6371" w:rsidR="008618CB" w:rsidP="00606125" w:rsidRDefault="00606125" w14:paraId="27BEEBAD" w14:textId="11965B86">
    <w:pPr>
      <w:pStyle w:val="Pieddepage"/>
      <w:pBdr>
        <w:top w:val="single" w:color="4472C4" w:sz="4" w:space="1"/>
      </w:pBdr>
      <w:tabs>
        <w:tab w:val="clear" w:pos="4536"/>
        <w:tab w:val="clear" w:pos="9072"/>
        <w:tab w:val="left" w:pos="4111"/>
        <w:tab w:val="left" w:pos="8789"/>
      </w:tabs>
      <w:ind w:left="-142" w:right="-428"/>
      <w:rPr>
        <w:rFonts w:asciiTheme="minorHAnsi" w:hAnsiTheme="minorHAnsi" w:cstheme="minorHAnsi"/>
      </w:rPr>
    </w:pPr>
    <w:r w:rsidRPr="00606125">
      <w:rPr>
        <w:rFonts w:asciiTheme="minorHAnsi" w:hAnsiTheme="minorHAnsi" w:cstheme="minorHAnsi"/>
        <w:sz w:val="18"/>
        <w:szCs w:val="18"/>
      </w:rPr>
      <w:t xml:space="preserve">Action sociale de la Caf de la Guyane   </w:t>
    </w:r>
    <w:r w:rsidRPr="00606125">
      <w:rPr>
        <w:rFonts w:asciiTheme="minorHAnsi" w:hAnsiTheme="minorHAnsi" w:cstheme="minorHAnsi"/>
        <w:sz w:val="18"/>
        <w:szCs w:val="18"/>
      </w:rPr>
      <w:tab/>
    </w:r>
    <w:r w:rsidRPr="00606125">
      <w:rPr>
        <w:rFonts w:asciiTheme="minorHAnsi" w:hAnsiTheme="minorHAnsi" w:cstheme="minorHAnsi"/>
        <w:b/>
        <w:bCs/>
        <w:sz w:val="18"/>
        <w:szCs w:val="18"/>
      </w:rPr>
      <w:t>Appel à projets « F P &amp; T » 202</w:t>
    </w:r>
    <w:r w:rsidR="00BB38E2">
      <w:rPr>
        <w:rFonts w:asciiTheme="minorHAnsi" w:hAnsiTheme="minorHAnsi" w:cstheme="minorHAnsi"/>
        <w:b/>
        <w:bCs/>
        <w:sz w:val="18"/>
        <w:szCs w:val="18"/>
      </w:rPr>
      <w:t>3</w:t>
    </w:r>
    <w:r w:rsidRPr="00BA6371" w:rsidR="008618CB">
      <w:rPr>
        <w:rFonts w:asciiTheme="minorHAnsi" w:hAnsiTheme="minorHAnsi" w:cstheme="minorHAnsi"/>
      </w:rPr>
      <w:tab/>
    </w:r>
    <w:r w:rsidRPr="00BA6371" w:rsidR="008618CB">
      <w:rPr>
        <w:rFonts w:asciiTheme="minorHAnsi" w:hAnsiTheme="minorHAnsi" w:cstheme="minorHAnsi"/>
      </w:rPr>
      <w:t xml:space="preserve">Page </w:t>
    </w:r>
    <w:r w:rsidRPr="00BA6371" w:rsidR="008618CB">
      <w:rPr>
        <w:rFonts w:asciiTheme="minorHAnsi" w:hAnsiTheme="minorHAnsi" w:cstheme="minorHAnsi"/>
        <w:b/>
      </w:rPr>
      <w:fldChar w:fldCharType="begin"/>
    </w:r>
    <w:r w:rsidRPr="00BA6371" w:rsidR="008618CB">
      <w:rPr>
        <w:rFonts w:asciiTheme="minorHAnsi" w:hAnsiTheme="minorHAnsi" w:cstheme="minorHAnsi"/>
        <w:b/>
      </w:rPr>
      <w:instrText>PAGE  \* Arabic  \* MERGEFORMAT</w:instrText>
    </w:r>
    <w:r w:rsidRPr="00BA6371" w:rsidR="008618CB">
      <w:rPr>
        <w:rFonts w:asciiTheme="minorHAnsi" w:hAnsiTheme="minorHAnsi" w:cstheme="minorHAnsi"/>
        <w:b/>
      </w:rPr>
      <w:fldChar w:fldCharType="separate"/>
    </w:r>
    <w:r w:rsidR="008618CB">
      <w:rPr>
        <w:rFonts w:asciiTheme="minorHAnsi" w:hAnsiTheme="minorHAnsi" w:cstheme="minorHAnsi"/>
        <w:b/>
        <w:noProof/>
      </w:rPr>
      <w:t>2</w:t>
    </w:r>
    <w:r w:rsidRPr="00BA6371" w:rsidR="008618CB">
      <w:rPr>
        <w:rFonts w:asciiTheme="minorHAnsi" w:hAnsiTheme="minorHAnsi" w:cstheme="minorHAnsi"/>
        <w:b/>
      </w:rPr>
      <w:fldChar w:fldCharType="end"/>
    </w:r>
    <w:r w:rsidRPr="00BA6371" w:rsidR="008618CB">
      <w:rPr>
        <w:rFonts w:asciiTheme="minorHAnsi" w:hAnsiTheme="minorHAnsi" w:cstheme="minorHAnsi"/>
      </w:rPr>
      <w:t xml:space="preserve"> sur </w:t>
    </w:r>
    <w:r w:rsidRPr="00BA6371" w:rsidR="008618CB">
      <w:rPr>
        <w:rFonts w:asciiTheme="minorHAnsi" w:hAnsiTheme="minorHAnsi" w:cstheme="minorHAnsi"/>
        <w:b/>
      </w:rPr>
      <w:fldChar w:fldCharType="begin"/>
    </w:r>
    <w:r w:rsidRPr="00BA6371" w:rsidR="008618CB">
      <w:rPr>
        <w:rFonts w:asciiTheme="minorHAnsi" w:hAnsiTheme="minorHAnsi" w:cstheme="minorHAnsi"/>
        <w:b/>
      </w:rPr>
      <w:instrText>NUMPAGES  \* Arabic  \* MERGEFORMAT</w:instrText>
    </w:r>
    <w:r w:rsidRPr="00BA6371" w:rsidR="008618CB">
      <w:rPr>
        <w:rFonts w:asciiTheme="minorHAnsi" w:hAnsiTheme="minorHAnsi" w:cstheme="minorHAnsi"/>
        <w:b/>
      </w:rPr>
      <w:fldChar w:fldCharType="separate"/>
    </w:r>
    <w:r w:rsidR="008618CB">
      <w:rPr>
        <w:rFonts w:asciiTheme="minorHAnsi" w:hAnsiTheme="minorHAnsi" w:cstheme="minorHAnsi"/>
        <w:b/>
        <w:noProof/>
      </w:rPr>
      <w:t>7</w:t>
    </w:r>
    <w:r w:rsidRPr="00BA6371" w:rsidR="008618CB">
      <w:rPr>
        <w:rFonts w:asciiTheme="minorHAnsi" w:hAnsiTheme="minorHAnsi" w:cstheme="minorHAnsi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B468A1" w:rsidR="008618CB" w:rsidP="00606125" w:rsidRDefault="00606125" w14:paraId="40C74741" w14:textId="2BCB6744">
    <w:pPr>
      <w:pStyle w:val="Pieddepage"/>
      <w:tabs>
        <w:tab w:val="clear" w:pos="4536"/>
        <w:tab w:val="clear" w:pos="9072"/>
        <w:tab w:val="left" w:pos="1701"/>
        <w:tab w:val="left" w:pos="4111"/>
        <w:tab w:val="left" w:pos="8789"/>
      </w:tabs>
      <w:ind w:left="-142" w:right="-286"/>
      <w:rPr>
        <w:rFonts w:asciiTheme="minorHAnsi" w:hAnsiTheme="minorHAnsi" w:cstheme="minorHAnsi"/>
      </w:rPr>
    </w:pPr>
    <w:bookmarkStart w:name="_Hlk92960093" w:id="20"/>
    <w:r>
      <w:rPr>
        <w:rFonts w:asciiTheme="minorHAnsi" w:hAnsiTheme="minorHAnsi" w:cstheme="minorHAnsi"/>
        <w:sz w:val="18"/>
        <w:szCs w:val="18"/>
      </w:rPr>
      <w:t xml:space="preserve">Action sociale de la </w:t>
    </w:r>
    <w:r w:rsidRPr="0051161E" w:rsidR="008618CB">
      <w:rPr>
        <w:rFonts w:asciiTheme="minorHAnsi" w:hAnsiTheme="minorHAnsi" w:cstheme="minorHAnsi"/>
        <w:sz w:val="18"/>
        <w:szCs w:val="18"/>
      </w:rPr>
      <w:t xml:space="preserve">Caf de </w:t>
    </w:r>
    <w:r w:rsidR="008618CB">
      <w:rPr>
        <w:rFonts w:asciiTheme="minorHAnsi" w:hAnsiTheme="minorHAnsi" w:cstheme="minorHAnsi"/>
        <w:sz w:val="18"/>
        <w:szCs w:val="18"/>
      </w:rPr>
      <w:t xml:space="preserve">la </w:t>
    </w:r>
    <w:r w:rsidRPr="0051161E" w:rsidR="008618CB">
      <w:rPr>
        <w:rFonts w:asciiTheme="minorHAnsi" w:hAnsiTheme="minorHAnsi" w:cstheme="minorHAnsi"/>
        <w:sz w:val="18"/>
        <w:szCs w:val="18"/>
      </w:rPr>
      <w:t xml:space="preserve">Guyane   </w:t>
    </w:r>
    <w:r w:rsidRPr="0051161E" w:rsidR="008618CB">
      <w:rPr>
        <w:rFonts w:asciiTheme="minorHAnsi" w:hAnsiTheme="minorHAnsi" w:cstheme="minorHAnsi"/>
        <w:sz w:val="18"/>
        <w:szCs w:val="18"/>
      </w:rPr>
      <w:tab/>
    </w:r>
    <w:r w:rsidRPr="00606125" w:rsidR="008618CB">
      <w:rPr>
        <w:rFonts w:asciiTheme="minorHAnsi" w:hAnsiTheme="minorHAnsi" w:cstheme="minorHAnsi"/>
        <w:b/>
        <w:bCs/>
        <w:sz w:val="18"/>
        <w:szCs w:val="18"/>
      </w:rPr>
      <w:t xml:space="preserve">Appel à </w:t>
    </w:r>
    <w:r w:rsidRPr="00606125">
      <w:rPr>
        <w:rFonts w:asciiTheme="minorHAnsi" w:hAnsiTheme="minorHAnsi" w:cstheme="minorHAnsi"/>
        <w:b/>
        <w:bCs/>
        <w:sz w:val="18"/>
        <w:szCs w:val="18"/>
      </w:rPr>
      <w:t>p</w:t>
    </w:r>
    <w:r w:rsidRPr="00606125" w:rsidR="008618CB">
      <w:rPr>
        <w:rFonts w:asciiTheme="minorHAnsi" w:hAnsiTheme="minorHAnsi" w:cstheme="minorHAnsi"/>
        <w:b/>
        <w:bCs/>
        <w:sz w:val="18"/>
        <w:szCs w:val="18"/>
      </w:rPr>
      <w:t>rojet</w:t>
    </w:r>
    <w:r w:rsidRPr="00606125">
      <w:rPr>
        <w:rFonts w:asciiTheme="minorHAnsi" w:hAnsiTheme="minorHAnsi" w:cstheme="minorHAnsi"/>
        <w:b/>
        <w:bCs/>
        <w:sz w:val="18"/>
        <w:szCs w:val="18"/>
      </w:rPr>
      <w:t>s</w:t>
    </w:r>
    <w:r w:rsidRPr="00606125" w:rsidR="008618CB">
      <w:rPr>
        <w:rFonts w:asciiTheme="minorHAnsi" w:hAnsiTheme="minorHAnsi" w:cstheme="minorHAnsi"/>
        <w:b/>
        <w:bCs/>
        <w:sz w:val="18"/>
        <w:szCs w:val="18"/>
      </w:rPr>
      <w:t xml:space="preserve"> « F P &amp; T »</w:t>
    </w:r>
    <w:r w:rsidRPr="00606125" w:rsidR="008618CB">
      <w:rPr>
        <w:rFonts w:asciiTheme="minorHAnsi" w:hAnsiTheme="minorHAnsi" w:cstheme="minorHAnsi"/>
        <w:b/>
        <w:bCs/>
      </w:rPr>
      <w:t xml:space="preserve"> </w:t>
    </w:r>
    <w:r w:rsidRPr="00606125">
      <w:rPr>
        <w:rFonts w:asciiTheme="minorHAnsi" w:hAnsiTheme="minorHAnsi" w:cstheme="minorHAnsi"/>
        <w:b/>
        <w:bCs/>
      </w:rPr>
      <w:t>202</w:t>
    </w:r>
    <w:bookmarkEnd w:id="20"/>
    <w:r w:rsidR="00BB38E2">
      <w:rPr>
        <w:rFonts w:asciiTheme="minorHAnsi" w:hAnsiTheme="minorHAnsi" w:cstheme="minorHAnsi"/>
        <w:b/>
        <w:bCs/>
      </w:rPr>
      <w:t>3</w:t>
    </w:r>
    <w:r w:rsidRPr="00B468A1" w:rsidR="008618CB">
      <w:rPr>
        <w:rFonts w:asciiTheme="minorHAnsi" w:hAnsiTheme="minorHAnsi" w:cstheme="minorHAnsi"/>
      </w:rPr>
      <w:tab/>
    </w:r>
    <w:r w:rsidRPr="00B468A1" w:rsidR="008618CB">
      <w:rPr>
        <w:rFonts w:asciiTheme="minorHAnsi" w:hAnsiTheme="minorHAnsi" w:cstheme="minorHAnsi"/>
      </w:rPr>
      <w:t xml:space="preserve">Page </w:t>
    </w:r>
    <w:r w:rsidRPr="00B468A1" w:rsidR="008618CB">
      <w:rPr>
        <w:rFonts w:asciiTheme="minorHAnsi" w:hAnsiTheme="minorHAnsi" w:cstheme="minorHAnsi"/>
        <w:b/>
      </w:rPr>
      <w:fldChar w:fldCharType="begin"/>
    </w:r>
    <w:r w:rsidRPr="00B468A1" w:rsidR="008618CB">
      <w:rPr>
        <w:rFonts w:asciiTheme="minorHAnsi" w:hAnsiTheme="minorHAnsi" w:cstheme="minorHAnsi"/>
        <w:b/>
      </w:rPr>
      <w:instrText>PAGE  \* Arabic  \* MERGEFORMAT</w:instrText>
    </w:r>
    <w:r w:rsidRPr="00B468A1" w:rsidR="008618CB">
      <w:rPr>
        <w:rFonts w:asciiTheme="minorHAnsi" w:hAnsiTheme="minorHAnsi" w:cstheme="minorHAnsi"/>
        <w:b/>
      </w:rPr>
      <w:fldChar w:fldCharType="separate"/>
    </w:r>
    <w:r w:rsidR="008618CB">
      <w:rPr>
        <w:rFonts w:asciiTheme="minorHAnsi" w:hAnsiTheme="minorHAnsi" w:cstheme="minorHAnsi"/>
        <w:b/>
        <w:noProof/>
      </w:rPr>
      <w:t>1</w:t>
    </w:r>
    <w:r w:rsidRPr="00B468A1" w:rsidR="008618CB">
      <w:rPr>
        <w:rFonts w:asciiTheme="minorHAnsi" w:hAnsiTheme="minorHAnsi" w:cstheme="minorHAnsi"/>
        <w:b/>
      </w:rPr>
      <w:fldChar w:fldCharType="end"/>
    </w:r>
    <w:r w:rsidRPr="00B468A1" w:rsidR="008618CB">
      <w:rPr>
        <w:rFonts w:asciiTheme="minorHAnsi" w:hAnsiTheme="minorHAnsi" w:cstheme="minorHAnsi"/>
      </w:rPr>
      <w:t xml:space="preserve"> sur </w:t>
    </w:r>
    <w:r w:rsidRPr="00B468A1" w:rsidR="008618CB">
      <w:rPr>
        <w:rFonts w:asciiTheme="minorHAnsi" w:hAnsiTheme="minorHAnsi" w:cstheme="minorHAnsi"/>
        <w:b/>
      </w:rPr>
      <w:fldChar w:fldCharType="begin"/>
    </w:r>
    <w:r w:rsidRPr="00B468A1" w:rsidR="008618CB">
      <w:rPr>
        <w:rFonts w:asciiTheme="minorHAnsi" w:hAnsiTheme="minorHAnsi" w:cstheme="minorHAnsi"/>
        <w:b/>
      </w:rPr>
      <w:instrText>NUMPAGES  \* Arabic  \* MERGEFORMAT</w:instrText>
    </w:r>
    <w:r w:rsidRPr="00B468A1" w:rsidR="008618CB">
      <w:rPr>
        <w:rFonts w:asciiTheme="minorHAnsi" w:hAnsiTheme="minorHAnsi" w:cstheme="minorHAnsi"/>
        <w:b/>
      </w:rPr>
      <w:fldChar w:fldCharType="separate"/>
    </w:r>
    <w:r w:rsidR="008618CB">
      <w:rPr>
        <w:rFonts w:asciiTheme="minorHAnsi" w:hAnsiTheme="minorHAnsi" w:cstheme="minorHAnsi"/>
        <w:b/>
        <w:noProof/>
      </w:rPr>
      <w:t>1</w:t>
    </w:r>
    <w:r w:rsidRPr="00B468A1" w:rsidR="008618CB">
      <w:rPr>
        <w:rFonts w:asciiTheme="minorHAnsi" w:hAnsiTheme="minorHAnsi" w:cstheme="minorHAnsi"/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D2658" w:rsidRDefault="00ED2658" w14:paraId="46EE5987" w14:textId="77777777">
      <w:r>
        <w:separator/>
      </w:r>
    </w:p>
  </w:footnote>
  <w:footnote w:type="continuationSeparator" w:id="0">
    <w:p w:rsidR="00ED2658" w:rsidRDefault="00ED2658" w14:paraId="6DF880C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B38E2" w:rsidRDefault="00BB38E2" w14:paraId="446EEEB3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618CB" w:rsidRDefault="008618CB" w14:paraId="60EFC4F3" w14:textId="77777777">
    <w:pPr>
      <w:pStyle w:val="En-tte"/>
      <w:ind w:left="-198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p14">
  <w:p w:rsidR="008618CB" w:rsidRDefault="008618CB" w14:paraId="34887F52" w14:textId="77777777">
    <w:pPr>
      <w:pStyle w:val="En-tte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7C1F218" wp14:editId="66716AA4">
              <wp:simplePos x="0" y="0"/>
              <wp:positionH relativeFrom="column">
                <wp:posOffset>-572135</wp:posOffset>
              </wp:positionH>
              <wp:positionV relativeFrom="paragraph">
                <wp:posOffset>-128905</wp:posOffset>
              </wp:positionV>
              <wp:extent cx="1554480" cy="640080"/>
              <wp:effectExtent l="0" t="0" r="0" b="7620"/>
              <wp:wrapNone/>
              <wp:docPr id="8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54480" cy="640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BCC4E6">
                                <a:alpha val="50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18CB" w:rsidP="00DA0F8A" w:rsidRDefault="008618CB" w14:paraId="04B7D388" w14:textId="77777777">
                          <w:pPr>
                            <w:pStyle w:val="Titre1"/>
                            <w:ind w:left="0"/>
                            <w:rPr>
                              <w:rFonts w:ascii="Arial" w:hAnsi="Arial"/>
                              <w:b/>
                              <w:i/>
                              <w:caps w:val="0"/>
                              <w:spacing w:val="0"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spacing w:val="0"/>
                              <w:sz w:val="22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aps w:val="0"/>
                              <w:spacing w:val="0"/>
                              <w:sz w:val="22"/>
                            </w:rPr>
                            <w:t>aisse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aps w:val="0"/>
                              <w:spacing w:val="0"/>
                              <w:sz w:val="22"/>
                            </w:rPr>
                            <w:br/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aps w:val="0"/>
                              <w:spacing w:val="0"/>
                              <w:sz w:val="22"/>
                            </w:rPr>
                            <w:t>d'Allocations</w:t>
                          </w:r>
                        </w:p>
                        <w:p w:rsidR="008618CB" w:rsidP="00DA0F8A" w:rsidRDefault="008618CB" w14:paraId="1B3AC7CC" w14:textId="77777777">
                          <w:pPr>
                            <w:pStyle w:val="Titre1"/>
                            <w:ind w:left="0"/>
                            <w:rPr>
                              <w:rFonts w:ascii="Arial" w:hAnsi="Arial"/>
                              <w:i/>
                              <w:caps w:val="0"/>
                              <w:spacing w:val="0"/>
                              <w:sz w:val="2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caps w:val="0"/>
                              <w:spacing w:val="0"/>
                              <w:sz w:val="22"/>
                            </w:rPr>
                            <w:t>Familiales</w:t>
                          </w:r>
                          <w:r>
                            <w:rPr>
                              <w:rFonts w:ascii="Arial" w:hAnsi="Arial"/>
                              <w:i/>
                              <w:caps w:val="0"/>
                              <w:spacing w:val="0"/>
                              <w:sz w:val="22"/>
                            </w:rPr>
                            <w:t xml:space="preserve"> </w:t>
                          </w:r>
                        </w:p>
                        <w:p w:rsidR="008618CB" w:rsidP="00DA0F8A" w:rsidRDefault="008618CB" w14:paraId="390FAA36" w14:textId="7777777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69DFC43">
            <v:rect id="Rectangle 21" style="position:absolute;margin-left:-45.05pt;margin-top:-10.15pt;width:122.4pt;height:50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filled="f" fillcolor="#bcc4e6" stroked="f" w14:anchorId="77C1F2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">
              <v:fill opacity="32896f"/>
              <v:textbox>
                <w:txbxContent>
                  <w:p w:rsidR="008618CB" w:rsidP="00DA0F8A" w:rsidRDefault="008618CB" w14:paraId="18B69B7C" w14:textId="77777777">
                    <w:pPr>
                      <w:pStyle w:val="Titre1"/>
                      <w:ind w:left="0"/>
                      <w:rPr>
                        <w:rFonts w:ascii="Arial" w:hAnsi="Arial"/>
                        <w:b/>
                        <w:i/>
                        <w:caps w:val="0"/>
                        <w:spacing w:val="0"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i/>
                        <w:spacing w:val="0"/>
                        <w:sz w:val="22"/>
                      </w:rPr>
                      <w:t>C</w:t>
                    </w:r>
                    <w:r>
                      <w:rPr>
                        <w:rFonts w:ascii="Arial" w:hAnsi="Arial"/>
                        <w:b/>
                        <w:i/>
                        <w:caps w:val="0"/>
                        <w:spacing w:val="0"/>
                        <w:sz w:val="22"/>
                      </w:rPr>
                      <w:t>aisse</w:t>
                    </w:r>
                    <w:r>
                      <w:rPr>
                        <w:rFonts w:ascii="Arial" w:hAnsi="Arial"/>
                        <w:b/>
                        <w:i/>
                        <w:caps w:val="0"/>
                        <w:spacing w:val="0"/>
                        <w:sz w:val="22"/>
                      </w:rPr>
                      <w:br/>
                    </w:r>
                    <w:r>
                      <w:rPr>
                        <w:rFonts w:ascii="Arial" w:hAnsi="Arial"/>
                        <w:b/>
                        <w:i/>
                        <w:caps w:val="0"/>
                        <w:spacing w:val="0"/>
                        <w:sz w:val="22"/>
                      </w:rPr>
                      <w:t>d'Allocations</w:t>
                    </w:r>
                  </w:p>
                  <w:p w:rsidR="008618CB" w:rsidP="00DA0F8A" w:rsidRDefault="008618CB" w14:paraId="25471C63" w14:textId="77777777">
                    <w:pPr>
                      <w:pStyle w:val="Titre1"/>
                      <w:ind w:left="0"/>
                      <w:rPr>
                        <w:rFonts w:ascii="Arial" w:hAnsi="Arial"/>
                        <w:i/>
                        <w:caps w:val="0"/>
                        <w:spacing w:val="0"/>
                        <w:sz w:val="22"/>
                      </w:rPr>
                    </w:pPr>
                    <w:r>
                      <w:rPr>
                        <w:rFonts w:ascii="Arial" w:hAnsi="Arial"/>
                        <w:b/>
                        <w:i/>
                        <w:caps w:val="0"/>
                        <w:spacing w:val="0"/>
                        <w:sz w:val="22"/>
                      </w:rPr>
                      <w:t>Familiales</w:t>
                    </w:r>
                    <w:r>
                      <w:rPr>
                        <w:rFonts w:ascii="Arial" w:hAnsi="Arial"/>
                        <w:i/>
                        <w:caps w:val="0"/>
                        <w:spacing w:val="0"/>
                        <w:sz w:val="22"/>
                      </w:rPr>
                      <w:t xml:space="preserve"> </w:t>
                    </w:r>
                  </w:p>
                  <w:p w:rsidR="008618CB" w:rsidP="00DA0F8A" w:rsidRDefault="008618CB" w14:paraId="0A37501D" w14:textId="77777777"/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58" style="width:11.1pt;height:11.1pt" o:bullet="t" type="#_x0000_t75">
        <v:imagedata o:title="mso14CF" r:id="rId1"/>
      </v:shape>
    </w:pict>
  </w:numPicBullet>
  <w:numPicBullet w:numPicBulletId="1">
    <w:pict>
      <v:shape id="_x0000_i1059" style="width:8.85pt;height:8.85pt" o:bullet="t" type="#_x0000_t75">
        <v:imagedata o:title="BD10267_" r:id="rId2"/>
      </v:shape>
    </w:pict>
  </w:numPicBullet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  <w:color w:val="000000"/>
        <w:sz w:val="22"/>
        <w:szCs w:val="22"/>
      </w:rPr>
    </w:lvl>
  </w:abstractNum>
  <w:abstractNum w:abstractNumId="1" w15:restartNumberingAfterBreak="0">
    <w:nsid w:val="0000000B"/>
    <w:multiLevelType w:val="singleLevel"/>
    <w:tmpl w:val="0000000B"/>
    <w:name w:val="WW8Num11"/>
    <w:lvl w:ilvl="0">
      <w:numFmt w:val="bullet"/>
      <w:lvlText w:val=""/>
      <w:lvlJc w:val="left"/>
      <w:pPr>
        <w:tabs>
          <w:tab w:val="num" w:pos="0"/>
        </w:tabs>
        <w:ind w:left="720" w:hanging="360"/>
      </w:pPr>
      <w:rPr>
        <w:rFonts w:ascii="Wingdings 2" w:hAnsi="Wingdings 2" w:cs="Wingdings 2"/>
        <w:b w:val="0"/>
      </w:rPr>
    </w:lvl>
  </w:abstractNum>
  <w:abstractNum w:abstractNumId="2" w15:restartNumberingAfterBreak="0">
    <w:nsid w:val="087E7A10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AB14E71"/>
    <w:multiLevelType w:val="multilevel"/>
    <w:tmpl w:val="25105AD4"/>
    <w:lvl w:ilvl="0">
      <w:start w:val="2"/>
      <w:numFmt w:val="decimal"/>
      <w:isLgl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Titre2"/>
      <w:lvlText w:val=".%1.%2."/>
      <w:lvlJc w:val="left"/>
      <w:pPr>
        <w:tabs>
          <w:tab w:val="num" w:pos="1080"/>
        </w:tabs>
        <w:ind w:left="0" w:firstLine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0F8F1994"/>
    <w:multiLevelType w:val="hybridMultilevel"/>
    <w:tmpl w:val="AA16BB76"/>
    <w:lvl w:ilvl="0" w:tplc="61A0D17C">
      <w:start w:val="1"/>
      <w:numFmt w:val="bullet"/>
      <w:lvlText w:val="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225C63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1AD21BA4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2294535E"/>
    <w:multiLevelType w:val="multilevel"/>
    <w:tmpl w:val="0690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236C158F"/>
    <w:multiLevelType w:val="hybridMultilevel"/>
    <w:tmpl w:val="9D843A54"/>
    <w:lvl w:ilvl="0" w:tplc="04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A943825"/>
    <w:multiLevelType w:val="hybridMultilevel"/>
    <w:tmpl w:val="07B4DD68"/>
    <w:lvl w:ilvl="0" w:tplc="8CDC356E">
      <w:start w:val="1"/>
      <w:numFmt w:val="decimal"/>
      <w:lvlText w:val="%1."/>
      <w:lvlJc w:val="left"/>
      <w:pPr>
        <w:ind w:left="753" w:hanging="360"/>
      </w:pPr>
      <w:rPr>
        <w:b/>
        <w:sz w:val="26"/>
        <w:szCs w:val="26"/>
      </w:rPr>
    </w:lvl>
    <w:lvl w:ilvl="1" w:tplc="040C0019" w:tentative="1">
      <w:start w:val="1"/>
      <w:numFmt w:val="lowerLetter"/>
      <w:lvlText w:val="%2."/>
      <w:lvlJc w:val="left"/>
      <w:pPr>
        <w:ind w:left="1473" w:hanging="360"/>
      </w:pPr>
    </w:lvl>
    <w:lvl w:ilvl="2" w:tplc="040C001B" w:tentative="1">
      <w:start w:val="1"/>
      <w:numFmt w:val="lowerRoman"/>
      <w:lvlText w:val="%3."/>
      <w:lvlJc w:val="right"/>
      <w:pPr>
        <w:ind w:left="2193" w:hanging="180"/>
      </w:pPr>
    </w:lvl>
    <w:lvl w:ilvl="3" w:tplc="040C000F" w:tentative="1">
      <w:start w:val="1"/>
      <w:numFmt w:val="decimal"/>
      <w:lvlText w:val="%4."/>
      <w:lvlJc w:val="left"/>
      <w:pPr>
        <w:ind w:left="2913" w:hanging="360"/>
      </w:pPr>
    </w:lvl>
    <w:lvl w:ilvl="4" w:tplc="040C0019" w:tentative="1">
      <w:start w:val="1"/>
      <w:numFmt w:val="lowerLetter"/>
      <w:lvlText w:val="%5."/>
      <w:lvlJc w:val="left"/>
      <w:pPr>
        <w:ind w:left="3633" w:hanging="360"/>
      </w:pPr>
    </w:lvl>
    <w:lvl w:ilvl="5" w:tplc="040C001B" w:tentative="1">
      <w:start w:val="1"/>
      <w:numFmt w:val="lowerRoman"/>
      <w:lvlText w:val="%6."/>
      <w:lvlJc w:val="right"/>
      <w:pPr>
        <w:ind w:left="4353" w:hanging="180"/>
      </w:pPr>
    </w:lvl>
    <w:lvl w:ilvl="6" w:tplc="040C000F" w:tentative="1">
      <w:start w:val="1"/>
      <w:numFmt w:val="decimal"/>
      <w:lvlText w:val="%7."/>
      <w:lvlJc w:val="left"/>
      <w:pPr>
        <w:ind w:left="5073" w:hanging="360"/>
      </w:pPr>
    </w:lvl>
    <w:lvl w:ilvl="7" w:tplc="040C0019" w:tentative="1">
      <w:start w:val="1"/>
      <w:numFmt w:val="lowerLetter"/>
      <w:lvlText w:val="%8."/>
      <w:lvlJc w:val="left"/>
      <w:pPr>
        <w:ind w:left="5793" w:hanging="360"/>
      </w:pPr>
    </w:lvl>
    <w:lvl w:ilvl="8" w:tplc="040C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0" w15:restartNumberingAfterBreak="0">
    <w:nsid w:val="2CB37D96"/>
    <w:multiLevelType w:val="hybridMultilevel"/>
    <w:tmpl w:val="EC0E774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DE44C2E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1014"/>
        </w:tabs>
        <w:ind w:left="1014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34"/>
        </w:tabs>
        <w:ind w:left="1734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54"/>
        </w:tabs>
        <w:ind w:left="2454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74"/>
        </w:tabs>
        <w:ind w:left="3174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14"/>
        </w:tabs>
        <w:ind w:left="4614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34"/>
        </w:tabs>
        <w:ind w:left="5334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74"/>
        </w:tabs>
        <w:ind w:left="6774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E9548D8"/>
    <w:multiLevelType w:val="multilevel"/>
    <w:tmpl w:val="B0289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 w15:restartNumberingAfterBreak="0">
    <w:nsid w:val="340A28DF"/>
    <w:multiLevelType w:val="hybridMultilevel"/>
    <w:tmpl w:val="6B1EF0EE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986736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15" w15:restartNumberingAfterBreak="0">
    <w:nsid w:val="37892F95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3BBB2B6B"/>
    <w:multiLevelType w:val="hybridMultilevel"/>
    <w:tmpl w:val="A8A89E1C"/>
    <w:lvl w:ilvl="0" w:tplc="A7841EB2">
      <w:start w:val="1"/>
      <w:numFmt w:val="bullet"/>
      <w:lvlText w:val=""/>
      <w:lvlJc w:val="left"/>
      <w:pPr>
        <w:ind w:left="1440" w:hanging="360"/>
      </w:pPr>
      <w:rPr>
        <w:rFonts w:hint="default" w:ascii="Wingdings" w:hAnsi="Wingdings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3C6D503A"/>
    <w:multiLevelType w:val="hybridMultilevel"/>
    <w:tmpl w:val="479A6758"/>
    <w:lvl w:ilvl="0" w:tplc="8B62B038">
      <w:start w:val="1"/>
      <w:numFmt w:val="upperLetter"/>
      <w:lvlText w:val="%1."/>
      <w:lvlJc w:val="left"/>
      <w:pPr>
        <w:ind w:left="1080" w:hanging="360"/>
      </w:pPr>
      <w:rPr>
        <w:b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98109C"/>
    <w:multiLevelType w:val="hybridMultilevel"/>
    <w:tmpl w:val="54C6B908"/>
    <w:lvl w:ilvl="0" w:tplc="A7841EB2">
      <w:start w:val="1"/>
      <w:numFmt w:val="bullet"/>
      <w:lvlText w:val=""/>
      <w:lvlJc w:val="left"/>
      <w:pPr>
        <w:ind w:left="1440" w:hanging="360"/>
      </w:pPr>
      <w:rPr>
        <w:rFonts w:hint="default" w:ascii="Wingdings" w:hAnsi="Wingdings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9" w15:restartNumberingAfterBreak="0">
    <w:nsid w:val="4A5155F4"/>
    <w:multiLevelType w:val="multilevel"/>
    <w:tmpl w:val="8A267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 w15:restartNumberingAfterBreak="0">
    <w:nsid w:val="4AC410D0"/>
    <w:multiLevelType w:val="hybridMultilevel"/>
    <w:tmpl w:val="52E8E102"/>
    <w:lvl w:ilvl="0" w:tplc="7EA27F4E">
      <w:start w:val="1"/>
      <w:numFmt w:val="bullet"/>
      <w:lvlText w:val=""/>
      <w:lvlPicBulletId w:val="1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E1240C2"/>
    <w:multiLevelType w:val="multilevel"/>
    <w:tmpl w:val="25105518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 w15:restartNumberingAfterBreak="0">
    <w:nsid w:val="4F1643D7"/>
    <w:multiLevelType w:val="hybridMultilevel"/>
    <w:tmpl w:val="16B8DAFE"/>
    <w:lvl w:ilvl="0" w:tplc="61A0D17C">
      <w:start w:val="1"/>
      <w:numFmt w:val="bullet"/>
      <w:lvlText w:val=""/>
      <w:lvlJc w:val="left"/>
      <w:pPr>
        <w:ind w:left="144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3" w15:restartNumberingAfterBreak="0">
    <w:nsid w:val="4F5828DD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  <w:sz w:val="20"/>
      </w:rPr>
    </w:lvl>
  </w:abstractNum>
  <w:abstractNum w:abstractNumId="24" w15:restartNumberingAfterBreak="0">
    <w:nsid w:val="53313E50"/>
    <w:multiLevelType w:val="hybridMultilevel"/>
    <w:tmpl w:val="84BC931C"/>
    <w:lvl w:ilvl="0" w:tplc="040C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538C6CF5"/>
    <w:multiLevelType w:val="hybridMultilevel"/>
    <w:tmpl w:val="7A34B32A"/>
    <w:lvl w:ilvl="0" w:tplc="A7841EB2">
      <w:start w:val="1"/>
      <w:numFmt w:val="bullet"/>
      <w:lvlText w:val=""/>
      <w:lvlJc w:val="left"/>
      <w:pPr>
        <w:ind w:left="720" w:hanging="360"/>
      </w:pPr>
      <w:rPr>
        <w:rFonts w:hint="default" w:ascii="Wingdings" w:hAnsi="Wingdings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3FA7857"/>
    <w:multiLevelType w:val="hybridMultilevel"/>
    <w:tmpl w:val="6972AE14"/>
    <w:lvl w:ilvl="0" w:tplc="A7841EB2">
      <w:start w:val="1"/>
      <w:numFmt w:val="bullet"/>
      <w:lvlText w:val=""/>
      <w:lvlJc w:val="left"/>
      <w:pPr>
        <w:ind w:left="720" w:hanging="360"/>
      </w:pPr>
      <w:rPr>
        <w:rFonts w:hint="default" w:ascii="Wingdings" w:hAnsi="Wingdings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71B7589"/>
    <w:multiLevelType w:val="hybridMultilevel"/>
    <w:tmpl w:val="14DA758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8050A14"/>
    <w:multiLevelType w:val="hybridMultilevel"/>
    <w:tmpl w:val="14323D4E"/>
    <w:lvl w:ilvl="0" w:tplc="A7841EB2">
      <w:start w:val="1"/>
      <w:numFmt w:val="bullet"/>
      <w:lvlText w:val=""/>
      <w:lvlJc w:val="left"/>
      <w:pPr>
        <w:ind w:left="720" w:hanging="360"/>
      </w:pPr>
      <w:rPr>
        <w:rFonts w:hint="default" w:ascii="Wingdings" w:hAnsi="Wingdings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8BF5DD6"/>
    <w:multiLevelType w:val="hybridMultilevel"/>
    <w:tmpl w:val="80664DF6"/>
    <w:lvl w:ilvl="0" w:tplc="CCCADD6E">
      <w:numFmt w:val="bullet"/>
      <w:lvlText w:val="-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FC41C25"/>
    <w:multiLevelType w:val="hybridMultilevel"/>
    <w:tmpl w:val="A3F8F992"/>
    <w:lvl w:ilvl="0" w:tplc="040C0001">
      <w:start w:val="1"/>
      <w:numFmt w:val="bullet"/>
      <w:lvlText w:val=""/>
      <w:lvlJc w:val="left"/>
      <w:pPr>
        <w:ind w:left="862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hint="default" w:ascii="Wingdings" w:hAnsi="Wingdings"/>
      </w:rPr>
    </w:lvl>
  </w:abstractNum>
  <w:abstractNum w:abstractNumId="31" w15:restartNumberingAfterBreak="0">
    <w:nsid w:val="69757001"/>
    <w:multiLevelType w:val="multilevel"/>
    <w:tmpl w:val="41DE4324"/>
    <w:lvl w:ilvl="0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 w15:restartNumberingAfterBreak="0">
    <w:nsid w:val="703E4263"/>
    <w:multiLevelType w:val="multilevel"/>
    <w:tmpl w:val="45C2A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 w15:restartNumberingAfterBreak="0">
    <w:nsid w:val="70A0738A"/>
    <w:multiLevelType w:val="hybridMultilevel"/>
    <w:tmpl w:val="95EE39B2"/>
    <w:lvl w:ilvl="0" w:tplc="040C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D493E3E"/>
    <w:multiLevelType w:val="hybridMultilevel"/>
    <w:tmpl w:val="33966336"/>
    <w:lvl w:ilvl="0" w:tplc="A7841EB2">
      <w:start w:val="1"/>
      <w:numFmt w:val="bullet"/>
      <w:lvlText w:val=""/>
      <w:lvlJc w:val="left"/>
      <w:pPr>
        <w:ind w:left="720" w:hanging="360"/>
      </w:pPr>
      <w:rPr>
        <w:rFonts w:hint="default" w:ascii="Wingdings" w:hAnsi="Wingdings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8"/>
  </w:num>
  <w:num w:numId="3">
    <w:abstractNumId w:val="29"/>
  </w:num>
  <w:num w:numId="4">
    <w:abstractNumId w:val="34"/>
  </w:num>
  <w:num w:numId="5">
    <w:abstractNumId w:val="4"/>
  </w:num>
  <w:num w:numId="6">
    <w:abstractNumId w:val="22"/>
  </w:num>
  <w:num w:numId="7">
    <w:abstractNumId w:val="18"/>
  </w:num>
  <w:num w:numId="8">
    <w:abstractNumId w:val="26"/>
  </w:num>
  <w:num w:numId="9">
    <w:abstractNumId w:val="25"/>
  </w:num>
  <w:num w:numId="10">
    <w:abstractNumId w:val="28"/>
  </w:num>
  <w:num w:numId="11">
    <w:abstractNumId w:val="16"/>
  </w:num>
  <w:num w:numId="12">
    <w:abstractNumId w:val="30"/>
  </w:num>
  <w:num w:numId="13">
    <w:abstractNumId w:val="27"/>
  </w:num>
  <w:num w:numId="14">
    <w:abstractNumId w:val="10"/>
  </w:num>
  <w:num w:numId="15">
    <w:abstractNumId w:val="24"/>
  </w:num>
  <w:num w:numId="16">
    <w:abstractNumId w:val="13"/>
  </w:num>
  <w:num w:numId="17">
    <w:abstractNumId w:val="33"/>
  </w:num>
  <w:num w:numId="18">
    <w:abstractNumId w:val="20"/>
  </w:num>
  <w:num w:numId="19">
    <w:abstractNumId w:val="9"/>
  </w:num>
  <w:num w:numId="20">
    <w:abstractNumId w:val="31"/>
  </w:num>
  <w:num w:numId="21">
    <w:abstractNumId w:val="12"/>
  </w:num>
  <w:num w:numId="22">
    <w:abstractNumId w:val="11"/>
  </w:num>
  <w:num w:numId="23">
    <w:abstractNumId w:val="14"/>
  </w:num>
  <w:num w:numId="24">
    <w:abstractNumId w:val="23"/>
  </w:num>
  <w:num w:numId="25">
    <w:abstractNumId w:val="6"/>
  </w:num>
  <w:num w:numId="26">
    <w:abstractNumId w:val="5"/>
  </w:num>
  <w:num w:numId="27">
    <w:abstractNumId w:val="2"/>
  </w:num>
  <w:num w:numId="28">
    <w:abstractNumId w:val="15"/>
  </w:num>
  <w:num w:numId="29">
    <w:abstractNumId w:val="19"/>
  </w:num>
  <w:num w:numId="30">
    <w:abstractNumId w:val="7"/>
  </w:num>
  <w:num w:numId="31">
    <w:abstractNumId w:val="21"/>
  </w:num>
  <w:num w:numId="32">
    <w:abstractNumId w:val="1"/>
  </w:num>
  <w:num w:numId="33">
    <w:abstractNumId w:val="17"/>
  </w:num>
  <w:num w:numId="34">
    <w:abstractNumId w:val="32"/>
  </w:num>
  <w:num w:numId="35">
    <w:abstractNumId w:val="0"/>
  </w:num>
  <w:numIdMacAtCleanup w:val="13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60"/>
  <w:attachedTemplate r:id="rId1"/>
  <w:trackRevisions w:val="false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390"/>
    <w:rsid w:val="00001CE3"/>
    <w:rsid w:val="00002139"/>
    <w:rsid w:val="00003390"/>
    <w:rsid w:val="00003780"/>
    <w:rsid w:val="0000445A"/>
    <w:rsid w:val="000077A4"/>
    <w:rsid w:val="00013B35"/>
    <w:rsid w:val="00013DDD"/>
    <w:rsid w:val="00017F98"/>
    <w:rsid w:val="00022B93"/>
    <w:rsid w:val="000235D7"/>
    <w:rsid w:val="00030051"/>
    <w:rsid w:val="00033591"/>
    <w:rsid w:val="00036600"/>
    <w:rsid w:val="000402E4"/>
    <w:rsid w:val="000421D6"/>
    <w:rsid w:val="000434BA"/>
    <w:rsid w:val="00045105"/>
    <w:rsid w:val="000507F3"/>
    <w:rsid w:val="0005116F"/>
    <w:rsid w:val="00051907"/>
    <w:rsid w:val="000545D7"/>
    <w:rsid w:val="00064270"/>
    <w:rsid w:val="0006724B"/>
    <w:rsid w:val="00076CA2"/>
    <w:rsid w:val="00077024"/>
    <w:rsid w:val="00084A92"/>
    <w:rsid w:val="00086FC2"/>
    <w:rsid w:val="00090D97"/>
    <w:rsid w:val="00094DA5"/>
    <w:rsid w:val="00095466"/>
    <w:rsid w:val="000A15BD"/>
    <w:rsid w:val="000A3680"/>
    <w:rsid w:val="000A567A"/>
    <w:rsid w:val="000B0051"/>
    <w:rsid w:val="000B42E9"/>
    <w:rsid w:val="000B4391"/>
    <w:rsid w:val="000B5F3A"/>
    <w:rsid w:val="000C019A"/>
    <w:rsid w:val="000C0F05"/>
    <w:rsid w:val="000C2FF4"/>
    <w:rsid w:val="000C3721"/>
    <w:rsid w:val="000D169A"/>
    <w:rsid w:val="000D2927"/>
    <w:rsid w:val="000D34C2"/>
    <w:rsid w:val="000D6E16"/>
    <w:rsid w:val="000E1532"/>
    <w:rsid w:val="000E1805"/>
    <w:rsid w:val="000E1F5B"/>
    <w:rsid w:val="000E4BE5"/>
    <w:rsid w:val="000E663F"/>
    <w:rsid w:val="000E6FC8"/>
    <w:rsid w:val="000F053D"/>
    <w:rsid w:val="000F78B2"/>
    <w:rsid w:val="00100C69"/>
    <w:rsid w:val="00100FC6"/>
    <w:rsid w:val="00101FD5"/>
    <w:rsid w:val="00102D07"/>
    <w:rsid w:val="001040AF"/>
    <w:rsid w:val="00104C7A"/>
    <w:rsid w:val="00106F91"/>
    <w:rsid w:val="001113FB"/>
    <w:rsid w:val="00111555"/>
    <w:rsid w:val="00122427"/>
    <w:rsid w:val="00124462"/>
    <w:rsid w:val="0012586C"/>
    <w:rsid w:val="00125BFC"/>
    <w:rsid w:val="00127A29"/>
    <w:rsid w:val="00136A5B"/>
    <w:rsid w:val="0014090B"/>
    <w:rsid w:val="00141F08"/>
    <w:rsid w:val="00143D3A"/>
    <w:rsid w:val="00151073"/>
    <w:rsid w:val="00152501"/>
    <w:rsid w:val="00154213"/>
    <w:rsid w:val="001556CB"/>
    <w:rsid w:val="001565C7"/>
    <w:rsid w:val="00162613"/>
    <w:rsid w:val="001635CC"/>
    <w:rsid w:val="00163D94"/>
    <w:rsid w:val="0016608C"/>
    <w:rsid w:val="00180C51"/>
    <w:rsid w:val="00184D49"/>
    <w:rsid w:val="00186ED0"/>
    <w:rsid w:val="001947CC"/>
    <w:rsid w:val="001A0B1B"/>
    <w:rsid w:val="001A3EA5"/>
    <w:rsid w:val="001A76BE"/>
    <w:rsid w:val="001B53FA"/>
    <w:rsid w:val="001B5C9A"/>
    <w:rsid w:val="001C2B68"/>
    <w:rsid w:val="001D5C41"/>
    <w:rsid w:val="001D7DB1"/>
    <w:rsid w:val="001E16EE"/>
    <w:rsid w:val="001E20A4"/>
    <w:rsid w:val="001E34B6"/>
    <w:rsid w:val="001E56D6"/>
    <w:rsid w:val="001E69E8"/>
    <w:rsid w:val="001E7543"/>
    <w:rsid w:val="001F1BE6"/>
    <w:rsid w:val="001F2A24"/>
    <w:rsid w:val="001F7014"/>
    <w:rsid w:val="002033C9"/>
    <w:rsid w:val="00206031"/>
    <w:rsid w:val="002109FC"/>
    <w:rsid w:val="00210D02"/>
    <w:rsid w:val="00211317"/>
    <w:rsid w:val="00217B17"/>
    <w:rsid w:val="002204C0"/>
    <w:rsid w:val="002208D9"/>
    <w:rsid w:val="002246A5"/>
    <w:rsid w:val="002259EA"/>
    <w:rsid w:val="002277B4"/>
    <w:rsid w:val="00235334"/>
    <w:rsid w:val="0023780F"/>
    <w:rsid w:val="00240861"/>
    <w:rsid w:val="00243211"/>
    <w:rsid w:val="00243C57"/>
    <w:rsid w:val="0024539A"/>
    <w:rsid w:val="00245956"/>
    <w:rsid w:val="00245A6F"/>
    <w:rsid w:val="00245DB5"/>
    <w:rsid w:val="0024737B"/>
    <w:rsid w:val="00247511"/>
    <w:rsid w:val="00247CB3"/>
    <w:rsid w:val="002502BE"/>
    <w:rsid w:val="002512F8"/>
    <w:rsid w:val="00251D4E"/>
    <w:rsid w:val="0025233B"/>
    <w:rsid w:val="002549A8"/>
    <w:rsid w:val="002614E9"/>
    <w:rsid w:val="002616B6"/>
    <w:rsid w:val="00263EAE"/>
    <w:rsid w:val="00275DAD"/>
    <w:rsid w:val="00276B4A"/>
    <w:rsid w:val="00277320"/>
    <w:rsid w:val="00286302"/>
    <w:rsid w:val="00287B6F"/>
    <w:rsid w:val="002908B0"/>
    <w:rsid w:val="0029203F"/>
    <w:rsid w:val="00296FCD"/>
    <w:rsid w:val="002A341C"/>
    <w:rsid w:val="002A49B1"/>
    <w:rsid w:val="002A5F7D"/>
    <w:rsid w:val="002B0F49"/>
    <w:rsid w:val="002B38AB"/>
    <w:rsid w:val="002B5BDD"/>
    <w:rsid w:val="002B5C98"/>
    <w:rsid w:val="002C1DD0"/>
    <w:rsid w:val="002C446A"/>
    <w:rsid w:val="002C5F09"/>
    <w:rsid w:val="002C6B20"/>
    <w:rsid w:val="002D4668"/>
    <w:rsid w:val="002E0C26"/>
    <w:rsid w:val="002E24D9"/>
    <w:rsid w:val="002E3487"/>
    <w:rsid w:val="002E3CD4"/>
    <w:rsid w:val="002E5C85"/>
    <w:rsid w:val="002E7ECA"/>
    <w:rsid w:val="002F2EE5"/>
    <w:rsid w:val="002F55FD"/>
    <w:rsid w:val="003026EA"/>
    <w:rsid w:val="00304F8B"/>
    <w:rsid w:val="0031521D"/>
    <w:rsid w:val="00316F40"/>
    <w:rsid w:val="00316F9B"/>
    <w:rsid w:val="00321D3C"/>
    <w:rsid w:val="0032301A"/>
    <w:rsid w:val="003305A4"/>
    <w:rsid w:val="00337728"/>
    <w:rsid w:val="00342696"/>
    <w:rsid w:val="00343670"/>
    <w:rsid w:val="00347EE1"/>
    <w:rsid w:val="00350413"/>
    <w:rsid w:val="00355668"/>
    <w:rsid w:val="003557E2"/>
    <w:rsid w:val="0035603A"/>
    <w:rsid w:val="003575CA"/>
    <w:rsid w:val="00360F2D"/>
    <w:rsid w:val="00364234"/>
    <w:rsid w:val="0036487E"/>
    <w:rsid w:val="00364B0E"/>
    <w:rsid w:val="003657AD"/>
    <w:rsid w:val="00366705"/>
    <w:rsid w:val="003855BB"/>
    <w:rsid w:val="003869B6"/>
    <w:rsid w:val="00386A2C"/>
    <w:rsid w:val="00390031"/>
    <w:rsid w:val="00390686"/>
    <w:rsid w:val="00391C6E"/>
    <w:rsid w:val="003963A6"/>
    <w:rsid w:val="003970BB"/>
    <w:rsid w:val="003A0A5A"/>
    <w:rsid w:val="003A3DD7"/>
    <w:rsid w:val="003A6328"/>
    <w:rsid w:val="003A710A"/>
    <w:rsid w:val="003A75F6"/>
    <w:rsid w:val="003B345A"/>
    <w:rsid w:val="003B68FE"/>
    <w:rsid w:val="003C77ED"/>
    <w:rsid w:val="003D09A3"/>
    <w:rsid w:val="003D12CA"/>
    <w:rsid w:val="003D296D"/>
    <w:rsid w:val="003D4FE1"/>
    <w:rsid w:val="003D5461"/>
    <w:rsid w:val="003D6A85"/>
    <w:rsid w:val="003E3E00"/>
    <w:rsid w:val="003E599D"/>
    <w:rsid w:val="003E65F3"/>
    <w:rsid w:val="003F3011"/>
    <w:rsid w:val="003F446B"/>
    <w:rsid w:val="003F7900"/>
    <w:rsid w:val="003F7BD9"/>
    <w:rsid w:val="00401FC3"/>
    <w:rsid w:val="004024BA"/>
    <w:rsid w:val="00403757"/>
    <w:rsid w:val="00406F8B"/>
    <w:rsid w:val="00410421"/>
    <w:rsid w:val="004117C7"/>
    <w:rsid w:val="00412EA4"/>
    <w:rsid w:val="00413215"/>
    <w:rsid w:val="00413BCA"/>
    <w:rsid w:val="0041581F"/>
    <w:rsid w:val="0042124F"/>
    <w:rsid w:val="00421CE7"/>
    <w:rsid w:val="00422BD6"/>
    <w:rsid w:val="004322D2"/>
    <w:rsid w:val="00433E17"/>
    <w:rsid w:val="00440EA6"/>
    <w:rsid w:val="00441CFF"/>
    <w:rsid w:val="00446C37"/>
    <w:rsid w:val="004512A9"/>
    <w:rsid w:val="00452E40"/>
    <w:rsid w:val="00453BBC"/>
    <w:rsid w:val="004546DE"/>
    <w:rsid w:val="00457167"/>
    <w:rsid w:val="00457997"/>
    <w:rsid w:val="00457E0D"/>
    <w:rsid w:val="00462C57"/>
    <w:rsid w:val="00463FFD"/>
    <w:rsid w:val="00465871"/>
    <w:rsid w:val="00466746"/>
    <w:rsid w:val="0047196C"/>
    <w:rsid w:val="0047596D"/>
    <w:rsid w:val="00483679"/>
    <w:rsid w:val="00483943"/>
    <w:rsid w:val="00483CEE"/>
    <w:rsid w:val="004913F0"/>
    <w:rsid w:val="0049389C"/>
    <w:rsid w:val="00495809"/>
    <w:rsid w:val="00495C70"/>
    <w:rsid w:val="004A009D"/>
    <w:rsid w:val="004B48B2"/>
    <w:rsid w:val="004C0032"/>
    <w:rsid w:val="004C5004"/>
    <w:rsid w:val="004C5259"/>
    <w:rsid w:val="004C6041"/>
    <w:rsid w:val="004C625C"/>
    <w:rsid w:val="004C7871"/>
    <w:rsid w:val="004D56ED"/>
    <w:rsid w:val="004F0605"/>
    <w:rsid w:val="004F52E7"/>
    <w:rsid w:val="00505153"/>
    <w:rsid w:val="0051161E"/>
    <w:rsid w:val="00514189"/>
    <w:rsid w:val="005165F5"/>
    <w:rsid w:val="00516645"/>
    <w:rsid w:val="00521BF8"/>
    <w:rsid w:val="00522327"/>
    <w:rsid w:val="00525E3B"/>
    <w:rsid w:val="00530186"/>
    <w:rsid w:val="005344C4"/>
    <w:rsid w:val="00537664"/>
    <w:rsid w:val="0054034F"/>
    <w:rsid w:val="00541753"/>
    <w:rsid w:val="00544155"/>
    <w:rsid w:val="00545E1B"/>
    <w:rsid w:val="00552250"/>
    <w:rsid w:val="0055785B"/>
    <w:rsid w:val="005659C3"/>
    <w:rsid w:val="0057313B"/>
    <w:rsid w:val="005751D0"/>
    <w:rsid w:val="00576E4F"/>
    <w:rsid w:val="00577BC1"/>
    <w:rsid w:val="00583091"/>
    <w:rsid w:val="00585B8B"/>
    <w:rsid w:val="00586D83"/>
    <w:rsid w:val="00591C77"/>
    <w:rsid w:val="005A1015"/>
    <w:rsid w:val="005A3CD9"/>
    <w:rsid w:val="005A62CE"/>
    <w:rsid w:val="005B1BEC"/>
    <w:rsid w:val="005B390D"/>
    <w:rsid w:val="005B4642"/>
    <w:rsid w:val="005C0358"/>
    <w:rsid w:val="005C066A"/>
    <w:rsid w:val="005C1451"/>
    <w:rsid w:val="005D04B7"/>
    <w:rsid w:val="005D2F6A"/>
    <w:rsid w:val="005D63AF"/>
    <w:rsid w:val="005E212D"/>
    <w:rsid w:val="005E351F"/>
    <w:rsid w:val="005E6BE0"/>
    <w:rsid w:val="005E75ED"/>
    <w:rsid w:val="005E7650"/>
    <w:rsid w:val="005F4F51"/>
    <w:rsid w:val="005F5EAA"/>
    <w:rsid w:val="0060034B"/>
    <w:rsid w:val="00600AED"/>
    <w:rsid w:val="00600B37"/>
    <w:rsid w:val="0060324C"/>
    <w:rsid w:val="00606125"/>
    <w:rsid w:val="006114A6"/>
    <w:rsid w:val="00623F1F"/>
    <w:rsid w:val="00625E1A"/>
    <w:rsid w:val="00630789"/>
    <w:rsid w:val="006437B9"/>
    <w:rsid w:val="0064385D"/>
    <w:rsid w:val="006440B2"/>
    <w:rsid w:val="00647434"/>
    <w:rsid w:val="00652A49"/>
    <w:rsid w:val="00652C77"/>
    <w:rsid w:val="00655E4E"/>
    <w:rsid w:val="00657F01"/>
    <w:rsid w:val="00664997"/>
    <w:rsid w:val="00664C21"/>
    <w:rsid w:val="00672906"/>
    <w:rsid w:val="006745C1"/>
    <w:rsid w:val="00674859"/>
    <w:rsid w:val="00677A8B"/>
    <w:rsid w:val="00677E5E"/>
    <w:rsid w:val="0068237E"/>
    <w:rsid w:val="00684DB5"/>
    <w:rsid w:val="00685AA1"/>
    <w:rsid w:val="00691ABF"/>
    <w:rsid w:val="00692B34"/>
    <w:rsid w:val="006937E9"/>
    <w:rsid w:val="00693846"/>
    <w:rsid w:val="0069594F"/>
    <w:rsid w:val="006970D0"/>
    <w:rsid w:val="00697894"/>
    <w:rsid w:val="006A4E89"/>
    <w:rsid w:val="006A6873"/>
    <w:rsid w:val="006B0B3D"/>
    <w:rsid w:val="006B3304"/>
    <w:rsid w:val="006B63F3"/>
    <w:rsid w:val="006B6C6D"/>
    <w:rsid w:val="006B79D6"/>
    <w:rsid w:val="006B7F74"/>
    <w:rsid w:val="006C09FA"/>
    <w:rsid w:val="006D0BE9"/>
    <w:rsid w:val="006D2476"/>
    <w:rsid w:val="006D2D40"/>
    <w:rsid w:val="006D69DC"/>
    <w:rsid w:val="006D756B"/>
    <w:rsid w:val="006E0A43"/>
    <w:rsid w:val="006E2EFD"/>
    <w:rsid w:val="006E48A6"/>
    <w:rsid w:val="006E4D84"/>
    <w:rsid w:val="006E6D0C"/>
    <w:rsid w:val="006E7DD1"/>
    <w:rsid w:val="006F23B0"/>
    <w:rsid w:val="007021BF"/>
    <w:rsid w:val="007045F0"/>
    <w:rsid w:val="00706DDB"/>
    <w:rsid w:val="00707F56"/>
    <w:rsid w:val="00714CB1"/>
    <w:rsid w:val="007177F4"/>
    <w:rsid w:val="007206EB"/>
    <w:rsid w:val="007233F8"/>
    <w:rsid w:val="00727C7B"/>
    <w:rsid w:val="0073254A"/>
    <w:rsid w:val="00740EBE"/>
    <w:rsid w:val="00742B7C"/>
    <w:rsid w:val="00746507"/>
    <w:rsid w:val="00750413"/>
    <w:rsid w:val="007510C6"/>
    <w:rsid w:val="00751270"/>
    <w:rsid w:val="0075134E"/>
    <w:rsid w:val="0075224E"/>
    <w:rsid w:val="007536A1"/>
    <w:rsid w:val="00753E47"/>
    <w:rsid w:val="0075420C"/>
    <w:rsid w:val="0076104E"/>
    <w:rsid w:val="00765D31"/>
    <w:rsid w:val="0076646B"/>
    <w:rsid w:val="007719C4"/>
    <w:rsid w:val="00774F20"/>
    <w:rsid w:val="00775895"/>
    <w:rsid w:val="007802FF"/>
    <w:rsid w:val="0078230D"/>
    <w:rsid w:val="00783881"/>
    <w:rsid w:val="007839BA"/>
    <w:rsid w:val="0078528B"/>
    <w:rsid w:val="007865F4"/>
    <w:rsid w:val="00787688"/>
    <w:rsid w:val="00791209"/>
    <w:rsid w:val="007920FF"/>
    <w:rsid w:val="00794742"/>
    <w:rsid w:val="00796004"/>
    <w:rsid w:val="00797FE6"/>
    <w:rsid w:val="007A015E"/>
    <w:rsid w:val="007A17C0"/>
    <w:rsid w:val="007A6903"/>
    <w:rsid w:val="007B4EAD"/>
    <w:rsid w:val="007B608E"/>
    <w:rsid w:val="007C3C52"/>
    <w:rsid w:val="007C4850"/>
    <w:rsid w:val="007C589B"/>
    <w:rsid w:val="007D0509"/>
    <w:rsid w:val="007D0936"/>
    <w:rsid w:val="007D38AF"/>
    <w:rsid w:val="007D4CB7"/>
    <w:rsid w:val="007D5E0E"/>
    <w:rsid w:val="007D5FCD"/>
    <w:rsid w:val="007E23BB"/>
    <w:rsid w:val="007E2404"/>
    <w:rsid w:val="007F4A7F"/>
    <w:rsid w:val="007F7ACB"/>
    <w:rsid w:val="00801ADF"/>
    <w:rsid w:val="008109D1"/>
    <w:rsid w:val="00811616"/>
    <w:rsid w:val="00814CFE"/>
    <w:rsid w:val="00815CF8"/>
    <w:rsid w:val="00816114"/>
    <w:rsid w:val="008233C0"/>
    <w:rsid w:val="008261B1"/>
    <w:rsid w:val="00827868"/>
    <w:rsid w:val="0083037E"/>
    <w:rsid w:val="008306AB"/>
    <w:rsid w:val="0083164F"/>
    <w:rsid w:val="00835B93"/>
    <w:rsid w:val="008368DA"/>
    <w:rsid w:val="0085164B"/>
    <w:rsid w:val="00855459"/>
    <w:rsid w:val="0086023B"/>
    <w:rsid w:val="00860DA3"/>
    <w:rsid w:val="0086133D"/>
    <w:rsid w:val="008618CB"/>
    <w:rsid w:val="00865680"/>
    <w:rsid w:val="00870FCB"/>
    <w:rsid w:val="00872A6B"/>
    <w:rsid w:val="00872AE1"/>
    <w:rsid w:val="008771DD"/>
    <w:rsid w:val="00885787"/>
    <w:rsid w:val="008861E7"/>
    <w:rsid w:val="008868E6"/>
    <w:rsid w:val="0088771C"/>
    <w:rsid w:val="00887B47"/>
    <w:rsid w:val="00891AD6"/>
    <w:rsid w:val="0089244D"/>
    <w:rsid w:val="00894E7E"/>
    <w:rsid w:val="008972F8"/>
    <w:rsid w:val="008A16CD"/>
    <w:rsid w:val="008B263C"/>
    <w:rsid w:val="008B4A8F"/>
    <w:rsid w:val="008C11D5"/>
    <w:rsid w:val="008C1DAE"/>
    <w:rsid w:val="008C2553"/>
    <w:rsid w:val="008C5905"/>
    <w:rsid w:val="008C78E9"/>
    <w:rsid w:val="008D2296"/>
    <w:rsid w:val="008D3D93"/>
    <w:rsid w:val="008E2F13"/>
    <w:rsid w:val="008E3ED1"/>
    <w:rsid w:val="008E4881"/>
    <w:rsid w:val="008E5BD5"/>
    <w:rsid w:val="008E6F5D"/>
    <w:rsid w:val="008F1157"/>
    <w:rsid w:val="008F2FCD"/>
    <w:rsid w:val="008F67EC"/>
    <w:rsid w:val="008F7E82"/>
    <w:rsid w:val="008F7FF6"/>
    <w:rsid w:val="00901A6C"/>
    <w:rsid w:val="0090217D"/>
    <w:rsid w:val="00902E36"/>
    <w:rsid w:val="00906578"/>
    <w:rsid w:val="00911944"/>
    <w:rsid w:val="00911BA5"/>
    <w:rsid w:val="0091296E"/>
    <w:rsid w:val="009149EE"/>
    <w:rsid w:val="00915B34"/>
    <w:rsid w:val="009169FC"/>
    <w:rsid w:val="00925765"/>
    <w:rsid w:val="0093210C"/>
    <w:rsid w:val="00932C23"/>
    <w:rsid w:val="00935C32"/>
    <w:rsid w:val="00936F26"/>
    <w:rsid w:val="0093743A"/>
    <w:rsid w:val="00940F0E"/>
    <w:rsid w:val="0094349A"/>
    <w:rsid w:val="00951D8C"/>
    <w:rsid w:val="009539B9"/>
    <w:rsid w:val="0095446B"/>
    <w:rsid w:val="0095749F"/>
    <w:rsid w:val="00961861"/>
    <w:rsid w:val="00962E6F"/>
    <w:rsid w:val="00965859"/>
    <w:rsid w:val="00966F38"/>
    <w:rsid w:val="0096707E"/>
    <w:rsid w:val="00967371"/>
    <w:rsid w:val="0097319B"/>
    <w:rsid w:val="00973E8D"/>
    <w:rsid w:val="00974527"/>
    <w:rsid w:val="00984E4E"/>
    <w:rsid w:val="00986250"/>
    <w:rsid w:val="00990EF7"/>
    <w:rsid w:val="00992E42"/>
    <w:rsid w:val="00993504"/>
    <w:rsid w:val="00993D13"/>
    <w:rsid w:val="0099557D"/>
    <w:rsid w:val="00996E56"/>
    <w:rsid w:val="00997EDA"/>
    <w:rsid w:val="009A6C99"/>
    <w:rsid w:val="009B1733"/>
    <w:rsid w:val="009D0B45"/>
    <w:rsid w:val="009D1315"/>
    <w:rsid w:val="009D4854"/>
    <w:rsid w:val="009E3052"/>
    <w:rsid w:val="009E436D"/>
    <w:rsid w:val="009F0CE1"/>
    <w:rsid w:val="009F485E"/>
    <w:rsid w:val="009F4EBC"/>
    <w:rsid w:val="009F5AF7"/>
    <w:rsid w:val="009F6E5F"/>
    <w:rsid w:val="00A03993"/>
    <w:rsid w:val="00A04E0A"/>
    <w:rsid w:val="00A1085E"/>
    <w:rsid w:val="00A13DEF"/>
    <w:rsid w:val="00A16BC7"/>
    <w:rsid w:val="00A23107"/>
    <w:rsid w:val="00A241C6"/>
    <w:rsid w:val="00A27E4E"/>
    <w:rsid w:val="00A36B35"/>
    <w:rsid w:val="00A4004C"/>
    <w:rsid w:val="00A40C0D"/>
    <w:rsid w:val="00A44A85"/>
    <w:rsid w:val="00A44CFC"/>
    <w:rsid w:val="00A46349"/>
    <w:rsid w:val="00A50976"/>
    <w:rsid w:val="00A52911"/>
    <w:rsid w:val="00A56CDA"/>
    <w:rsid w:val="00A61A65"/>
    <w:rsid w:val="00A636E4"/>
    <w:rsid w:val="00A66D68"/>
    <w:rsid w:val="00A66DE1"/>
    <w:rsid w:val="00A7226A"/>
    <w:rsid w:val="00A74730"/>
    <w:rsid w:val="00A76665"/>
    <w:rsid w:val="00A76DF6"/>
    <w:rsid w:val="00A8779B"/>
    <w:rsid w:val="00A90C12"/>
    <w:rsid w:val="00A90EF5"/>
    <w:rsid w:val="00A97584"/>
    <w:rsid w:val="00AA3559"/>
    <w:rsid w:val="00AA394C"/>
    <w:rsid w:val="00AB1464"/>
    <w:rsid w:val="00AB3386"/>
    <w:rsid w:val="00AB469C"/>
    <w:rsid w:val="00AC1AEE"/>
    <w:rsid w:val="00AC4C0A"/>
    <w:rsid w:val="00AC6105"/>
    <w:rsid w:val="00AC659C"/>
    <w:rsid w:val="00AD1460"/>
    <w:rsid w:val="00AD2003"/>
    <w:rsid w:val="00AD3C70"/>
    <w:rsid w:val="00AE03D0"/>
    <w:rsid w:val="00AE140E"/>
    <w:rsid w:val="00AE1EBC"/>
    <w:rsid w:val="00AE6A23"/>
    <w:rsid w:val="00AE743E"/>
    <w:rsid w:val="00AE793B"/>
    <w:rsid w:val="00AF0670"/>
    <w:rsid w:val="00AF0F4D"/>
    <w:rsid w:val="00AF13F1"/>
    <w:rsid w:val="00AF1EDB"/>
    <w:rsid w:val="00AF2472"/>
    <w:rsid w:val="00AF789B"/>
    <w:rsid w:val="00AF7C83"/>
    <w:rsid w:val="00B01766"/>
    <w:rsid w:val="00B01D40"/>
    <w:rsid w:val="00B05FD6"/>
    <w:rsid w:val="00B077BE"/>
    <w:rsid w:val="00B07883"/>
    <w:rsid w:val="00B07A2D"/>
    <w:rsid w:val="00B15280"/>
    <w:rsid w:val="00B23CD9"/>
    <w:rsid w:val="00B23E06"/>
    <w:rsid w:val="00B2547F"/>
    <w:rsid w:val="00B337A3"/>
    <w:rsid w:val="00B3766F"/>
    <w:rsid w:val="00B42176"/>
    <w:rsid w:val="00B468A1"/>
    <w:rsid w:val="00B54CC0"/>
    <w:rsid w:val="00B603D1"/>
    <w:rsid w:val="00B60DF1"/>
    <w:rsid w:val="00B622B9"/>
    <w:rsid w:val="00B638DB"/>
    <w:rsid w:val="00B64AA9"/>
    <w:rsid w:val="00B70A0D"/>
    <w:rsid w:val="00B73D83"/>
    <w:rsid w:val="00B775D3"/>
    <w:rsid w:val="00B800F7"/>
    <w:rsid w:val="00B82C0E"/>
    <w:rsid w:val="00B82FD4"/>
    <w:rsid w:val="00B8773A"/>
    <w:rsid w:val="00B966CD"/>
    <w:rsid w:val="00B971F2"/>
    <w:rsid w:val="00BA3363"/>
    <w:rsid w:val="00BA470A"/>
    <w:rsid w:val="00BA5D02"/>
    <w:rsid w:val="00BA6371"/>
    <w:rsid w:val="00BA72C3"/>
    <w:rsid w:val="00BA7D13"/>
    <w:rsid w:val="00BB38E2"/>
    <w:rsid w:val="00BB519F"/>
    <w:rsid w:val="00BB70F1"/>
    <w:rsid w:val="00BC0098"/>
    <w:rsid w:val="00BC1860"/>
    <w:rsid w:val="00BC221A"/>
    <w:rsid w:val="00BD2892"/>
    <w:rsid w:val="00BD34BC"/>
    <w:rsid w:val="00BD6CF9"/>
    <w:rsid w:val="00BE112F"/>
    <w:rsid w:val="00BE12D0"/>
    <w:rsid w:val="00BE14E2"/>
    <w:rsid w:val="00BF054E"/>
    <w:rsid w:val="00BF0CFF"/>
    <w:rsid w:val="00BF21C7"/>
    <w:rsid w:val="00BF475B"/>
    <w:rsid w:val="00C01EE8"/>
    <w:rsid w:val="00C023D0"/>
    <w:rsid w:val="00C059BB"/>
    <w:rsid w:val="00C06BFF"/>
    <w:rsid w:val="00C07642"/>
    <w:rsid w:val="00C17644"/>
    <w:rsid w:val="00C215F1"/>
    <w:rsid w:val="00C2383B"/>
    <w:rsid w:val="00C30E47"/>
    <w:rsid w:val="00C3212E"/>
    <w:rsid w:val="00C35C29"/>
    <w:rsid w:val="00C36606"/>
    <w:rsid w:val="00C37680"/>
    <w:rsid w:val="00C4589E"/>
    <w:rsid w:val="00C46158"/>
    <w:rsid w:val="00C61090"/>
    <w:rsid w:val="00C62675"/>
    <w:rsid w:val="00C64497"/>
    <w:rsid w:val="00C67A05"/>
    <w:rsid w:val="00C73BD6"/>
    <w:rsid w:val="00C7500F"/>
    <w:rsid w:val="00C771EB"/>
    <w:rsid w:val="00C861C2"/>
    <w:rsid w:val="00C86FE8"/>
    <w:rsid w:val="00C875DA"/>
    <w:rsid w:val="00C92410"/>
    <w:rsid w:val="00C93625"/>
    <w:rsid w:val="00C93730"/>
    <w:rsid w:val="00C940B7"/>
    <w:rsid w:val="00C96393"/>
    <w:rsid w:val="00CA1C06"/>
    <w:rsid w:val="00CA26EF"/>
    <w:rsid w:val="00CA75D0"/>
    <w:rsid w:val="00CB0D3F"/>
    <w:rsid w:val="00CB45A0"/>
    <w:rsid w:val="00CC367B"/>
    <w:rsid w:val="00CC43B9"/>
    <w:rsid w:val="00CC5271"/>
    <w:rsid w:val="00CD3121"/>
    <w:rsid w:val="00CD7BC0"/>
    <w:rsid w:val="00CE38CD"/>
    <w:rsid w:val="00CE66BF"/>
    <w:rsid w:val="00CF1DF2"/>
    <w:rsid w:val="00CF2C2F"/>
    <w:rsid w:val="00CF55AE"/>
    <w:rsid w:val="00CF6F25"/>
    <w:rsid w:val="00CF7607"/>
    <w:rsid w:val="00D00E62"/>
    <w:rsid w:val="00D039F1"/>
    <w:rsid w:val="00D04666"/>
    <w:rsid w:val="00D04776"/>
    <w:rsid w:val="00D05DB3"/>
    <w:rsid w:val="00D063CF"/>
    <w:rsid w:val="00D06AC1"/>
    <w:rsid w:val="00D11914"/>
    <w:rsid w:val="00D20F30"/>
    <w:rsid w:val="00D20F8B"/>
    <w:rsid w:val="00D21C34"/>
    <w:rsid w:val="00D24F6E"/>
    <w:rsid w:val="00D27C3A"/>
    <w:rsid w:val="00D378BF"/>
    <w:rsid w:val="00D37FF4"/>
    <w:rsid w:val="00D41FBB"/>
    <w:rsid w:val="00D46CF3"/>
    <w:rsid w:val="00D4794D"/>
    <w:rsid w:val="00D52C58"/>
    <w:rsid w:val="00D54185"/>
    <w:rsid w:val="00D56100"/>
    <w:rsid w:val="00D5794C"/>
    <w:rsid w:val="00D61898"/>
    <w:rsid w:val="00D61D22"/>
    <w:rsid w:val="00D67EA9"/>
    <w:rsid w:val="00D70DAD"/>
    <w:rsid w:val="00D72A39"/>
    <w:rsid w:val="00D735AE"/>
    <w:rsid w:val="00D74702"/>
    <w:rsid w:val="00D74888"/>
    <w:rsid w:val="00D76ABB"/>
    <w:rsid w:val="00D778A6"/>
    <w:rsid w:val="00D80573"/>
    <w:rsid w:val="00D80CF2"/>
    <w:rsid w:val="00D80CF9"/>
    <w:rsid w:val="00D878BF"/>
    <w:rsid w:val="00D87C15"/>
    <w:rsid w:val="00D93080"/>
    <w:rsid w:val="00D9677F"/>
    <w:rsid w:val="00D97D93"/>
    <w:rsid w:val="00DA0F8A"/>
    <w:rsid w:val="00DA1EB4"/>
    <w:rsid w:val="00DA2760"/>
    <w:rsid w:val="00DA2871"/>
    <w:rsid w:val="00DA29D3"/>
    <w:rsid w:val="00DA6F89"/>
    <w:rsid w:val="00DB2AC0"/>
    <w:rsid w:val="00DB3940"/>
    <w:rsid w:val="00DC07D4"/>
    <w:rsid w:val="00DC42EA"/>
    <w:rsid w:val="00DC7A24"/>
    <w:rsid w:val="00DD058C"/>
    <w:rsid w:val="00DD07E3"/>
    <w:rsid w:val="00DE522D"/>
    <w:rsid w:val="00DE70A8"/>
    <w:rsid w:val="00DF10E1"/>
    <w:rsid w:val="00DF2DA8"/>
    <w:rsid w:val="00DF5B5E"/>
    <w:rsid w:val="00E02D0E"/>
    <w:rsid w:val="00E0398F"/>
    <w:rsid w:val="00E0591E"/>
    <w:rsid w:val="00E11D5F"/>
    <w:rsid w:val="00E12785"/>
    <w:rsid w:val="00E13549"/>
    <w:rsid w:val="00E15B4D"/>
    <w:rsid w:val="00E1781C"/>
    <w:rsid w:val="00E21FB9"/>
    <w:rsid w:val="00E252F3"/>
    <w:rsid w:val="00E302FD"/>
    <w:rsid w:val="00E373F5"/>
    <w:rsid w:val="00E41BC5"/>
    <w:rsid w:val="00E47513"/>
    <w:rsid w:val="00E50C44"/>
    <w:rsid w:val="00E5137F"/>
    <w:rsid w:val="00E51868"/>
    <w:rsid w:val="00E534C3"/>
    <w:rsid w:val="00E537DD"/>
    <w:rsid w:val="00E54853"/>
    <w:rsid w:val="00E570DD"/>
    <w:rsid w:val="00E65808"/>
    <w:rsid w:val="00E65848"/>
    <w:rsid w:val="00E660F7"/>
    <w:rsid w:val="00E7341B"/>
    <w:rsid w:val="00E8004B"/>
    <w:rsid w:val="00E92EC6"/>
    <w:rsid w:val="00E93D3B"/>
    <w:rsid w:val="00E94232"/>
    <w:rsid w:val="00E97804"/>
    <w:rsid w:val="00EA15A4"/>
    <w:rsid w:val="00EA23CA"/>
    <w:rsid w:val="00EA2470"/>
    <w:rsid w:val="00EA3395"/>
    <w:rsid w:val="00EA3F53"/>
    <w:rsid w:val="00EA4B95"/>
    <w:rsid w:val="00EB065E"/>
    <w:rsid w:val="00EB0880"/>
    <w:rsid w:val="00EB4F82"/>
    <w:rsid w:val="00EB55F2"/>
    <w:rsid w:val="00EC0280"/>
    <w:rsid w:val="00EC6636"/>
    <w:rsid w:val="00ED2658"/>
    <w:rsid w:val="00ED2800"/>
    <w:rsid w:val="00ED7969"/>
    <w:rsid w:val="00ED7B45"/>
    <w:rsid w:val="00EE2767"/>
    <w:rsid w:val="00EF1801"/>
    <w:rsid w:val="00EF42A7"/>
    <w:rsid w:val="00EF784D"/>
    <w:rsid w:val="00EF7DDC"/>
    <w:rsid w:val="00F006B9"/>
    <w:rsid w:val="00F0355E"/>
    <w:rsid w:val="00F035E7"/>
    <w:rsid w:val="00F04221"/>
    <w:rsid w:val="00F06707"/>
    <w:rsid w:val="00F079F8"/>
    <w:rsid w:val="00F139E2"/>
    <w:rsid w:val="00F13B68"/>
    <w:rsid w:val="00F17D90"/>
    <w:rsid w:val="00F21B7C"/>
    <w:rsid w:val="00F22134"/>
    <w:rsid w:val="00F24774"/>
    <w:rsid w:val="00F307B2"/>
    <w:rsid w:val="00F35D5B"/>
    <w:rsid w:val="00F35ED7"/>
    <w:rsid w:val="00F40027"/>
    <w:rsid w:val="00F42D9F"/>
    <w:rsid w:val="00F44E9A"/>
    <w:rsid w:val="00F461F3"/>
    <w:rsid w:val="00F473D8"/>
    <w:rsid w:val="00F4762B"/>
    <w:rsid w:val="00F52F23"/>
    <w:rsid w:val="00F56F54"/>
    <w:rsid w:val="00F6149B"/>
    <w:rsid w:val="00F73F2A"/>
    <w:rsid w:val="00F74344"/>
    <w:rsid w:val="00F74770"/>
    <w:rsid w:val="00F74DAB"/>
    <w:rsid w:val="00F7698C"/>
    <w:rsid w:val="00F76D02"/>
    <w:rsid w:val="00F83CD8"/>
    <w:rsid w:val="00F86F99"/>
    <w:rsid w:val="00F91A55"/>
    <w:rsid w:val="00F91B4D"/>
    <w:rsid w:val="00F96221"/>
    <w:rsid w:val="00FA1616"/>
    <w:rsid w:val="00FA166E"/>
    <w:rsid w:val="00FA1FAA"/>
    <w:rsid w:val="00FA234E"/>
    <w:rsid w:val="00FA24DB"/>
    <w:rsid w:val="00FA322D"/>
    <w:rsid w:val="00FA436F"/>
    <w:rsid w:val="00FA6BBD"/>
    <w:rsid w:val="00FB0D35"/>
    <w:rsid w:val="00FB1366"/>
    <w:rsid w:val="00FB1390"/>
    <w:rsid w:val="00FB1919"/>
    <w:rsid w:val="00FB4DFC"/>
    <w:rsid w:val="00FB57B6"/>
    <w:rsid w:val="00FC39FB"/>
    <w:rsid w:val="00FC512E"/>
    <w:rsid w:val="00FD0E78"/>
    <w:rsid w:val="00FD614F"/>
    <w:rsid w:val="00FE3127"/>
    <w:rsid w:val="00FE7BBE"/>
    <w:rsid w:val="00FE7E8E"/>
    <w:rsid w:val="00FF0B2F"/>
    <w:rsid w:val="00FF0E94"/>
    <w:rsid w:val="00FF2427"/>
    <w:rsid w:val="00FF26FE"/>
    <w:rsid w:val="00FF7498"/>
    <w:rsid w:val="00FF794C"/>
    <w:rsid w:val="06DDAB81"/>
    <w:rsid w:val="2774976B"/>
    <w:rsid w:val="3981B8E5"/>
    <w:rsid w:val="47ECB121"/>
    <w:rsid w:val="7376F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606048"/>
  <w15:docId w15:val="{753684C3-2C2E-4D10-B074-0C67ABB3F31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uiPriority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17B17"/>
    <w:rPr>
      <w:sz w:val="22"/>
    </w:rPr>
  </w:style>
  <w:style w:type="paragraph" w:styleId="Titre1">
    <w:name w:val="heading 1"/>
    <w:basedOn w:val="Normal"/>
    <w:next w:val="Normal"/>
    <w:link w:val="Titre1Car"/>
    <w:qFormat/>
    <w:pPr>
      <w:keepNext/>
      <w:spacing w:before="30"/>
      <w:ind w:left="454"/>
      <w:outlineLvl w:val="0"/>
    </w:pPr>
    <w:rPr>
      <w:rFonts w:ascii="B Optima Bold" w:hAnsi="B Optima Bold" w:eastAsia="Times"/>
      <w:caps/>
      <w:color w:val="FFFFFF"/>
      <w:spacing w:val="160"/>
      <w:sz w:val="32"/>
    </w:rPr>
  </w:style>
  <w:style w:type="paragraph" w:styleId="Titre2">
    <w:name w:val="heading 2"/>
    <w:aliases w:val="Titre 3.1"/>
    <w:basedOn w:val="Normal"/>
    <w:next w:val="Normal"/>
    <w:qFormat/>
    <w:pPr>
      <w:widowControl w:val="0"/>
      <w:numPr>
        <w:ilvl w:val="1"/>
        <w:numId w:val="1"/>
      </w:numPr>
      <w:spacing w:before="120" w:after="60"/>
      <w:outlineLvl w:val="1"/>
    </w:pPr>
    <w:rPr>
      <w:rFonts w:ascii="Arial" w:hAnsi="Arial"/>
      <w:b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smallCaps/>
      <w:sz w:val="32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E0C26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35C29"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35C29"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Notedebasdepage">
    <w:name w:val="footnote text"/>
    <w:aliases w:val=" Car"/>
    <w:basedOn w:val="Normal"/>
    <w:semiHidden/>
    <w:rPr>
      <w:rFonts w:eastAsia="Times"/>
      <w:sz w:val="20"/>
    </w:rPr>
  </w:style>
  <w:style w:type="character" w:styleId="Appelnotedebasdep">
    <w:name w:val="footnote reference"/>
    <w:semiHidden/>
    <w:rPr>
      <w:vertAlign w:val="superscript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Corpsdelalettre" w:customStyle="1">
    <w:name w:val="Corps de la lettre"/>
    <w:basedOn w:val="Normal"/>
    <w:pPr>
      <w:ind w:firstLine="851"/>
      <w:jc w:val="both"/>
    </w:pPr>
    <w:rPr>
      <w:rFonts w:ascii="Optima" w:hAnsi="Optima"/>
    </w:rPr>
  </w:style>
  <w:style w:type="character" w:styleId="Numrodepage">
    <w:name w:val="page number"/>
    <w:basedOn w:val="Policepardfaut"/>
    <w:semiHidden/>
  </w:style>
  <w:style w:type="paragraph" w:styleId="Signature">
    <w:name w:val="Signature"/>
    <w:basedOn w:val="Normal"/>
    <w:semiHidden/>
    <w:pPr>
      <w:ind w:left="4139"/>
    </w:pPr>
    <w:rPr>
      <w:rFonts w:ascii="Loptima" w:hAnsi="Loptima"/>
    </w:rPr>
  </w:style>
  <w:style w:type="paragraph" w:styleId="Retraitcorpsdetexte">
    <w:name w:val="Body Text Indent"/>
    <w:basedOn w:val="Normal"/>
    <w:semiHidden/>
    <w:pPr>
      <w:tabs>
        <w:tab w:val="left" w:pos="426"/>
      </w:tabs>
      <w:ind w:left="2127"/>
    </w:pPr>
    <w:rPr>
      <w:sz w:val="20"/>
    </w:rPr>
  </w:style>
  <w:style w:type="paragraph" w:styleId="Normalcentr">
    <w:name w:val="Block Text"/>
    <w:basedOn w:val="Normal"/>
    <w:semiHidden/>
    <w:pPr>
      <w:ind w:left="2127" w:right="-142"/>
    </w:pPr>
    <w:rPr>
      <w:sz w:val="24"/>
    </w:rPr>
  </w:style>
  <w:style w:type="character" w:styleId="Titre1Car" w:customStyle="1">
    <w:name w:val="Titre 1 Car"/>
    <w:link w:val="Titre1"/>
    <w:rsid w:val="00163D94"/>
    <w:rPr>
      <w:rFonts w:ascii="B Optima Bold" w:hAnsi="B Optima Bold" w:eastAsia="Times"/>
      <w:caps/>
      <w:color w:val="FFFFFF"/>
      <w:spacing w:val="160"/>
      <w:sz w:val="32"/>
    </w:rPr>
  </w:style>
  <w:style w:type="character" w:styleId="PieddepageCar" w:customStyle="1">
    <w:name w:val="Pied de page Car"/>
    <w:basedOn w:val="Policepardfaut"/>
    <w:link w:val="Pieddepage"/>
    <w:uiPriority w:val="99"/>
    <w:rsid w:val="00286302"/>
    <w:rPr>
      <w:sz w:val="22"/>
    </w:rPr>
  </w:style>
  <w:style w:type="table" w:styleId="Grilledutableau">
    <w:name w:val="Table Grid"/>
    <w:basedOn w:val="TableauNormal"/>
    <w:uiPriority w:val="59"/>
    <w:rsid w:val="00576E4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edeliste">
    <w:name w:val="List Paragraph"/>
    <w:basedOn w:val="Normal"/>
    <w:uiPriority w:val="34"/>
    <w:qFormat/>
    <w:rsid w:val="003869B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A0A5A"/>
    <w:rPr>
      <w:rFonts w:ascii="Tahoma" w:hAnsi="Tahoma" w:cs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3A0A5A"/>
    <w:rPr>
      <w:rFonts w:ascii="Tahoma" w:hAnsi="Tahoma" w:cs="Tahoma"/>
      <w:sz w:val="16"/>
      <w:szCs w:val="16"/>
    </w:rPr>
  </w:style>
  <w:style w:type="character" w:styleId="Titre5Car" w:customStyle="1">
    <w:name w:val="Titre 5 Car"/>
    <w:basedOn w:val="Policepardfaut"/>
    <w:link w:val="Titre5"/>
    <w:uiPriority w:val="9"/>
    <w:semiHidden/>
    <w:rsid w:val="002E0C26"/>
    <w:rPr>
      <w:rFonts w:asciiTheme="majorHAnsi" w:hAnsiTheme="majorHAnsi" w:eastAsiaTheme="majorEastAsia" w:cstheme="majorBidi"/>
      <w:color w:val="1F4D78" w:themeColor="accent1" w:themeShade="7F"/>
      <w:sz w:val="22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E0C26"/>
    <w:pPr>
      <w:spacing w:after="120"/>
      <w:ind w:left="283"/>
    </w:pPr>
    <w:rPr>
      <w:sz w:val="16"/>
      <w:szCs w:val="16"/>
    </w:rPr>
  </w:style>
  <w:style w:type="character" w:styleId="Retraitcorpsdetexte3Car" w:customStyle="1">
    <w:name w:val="Retrait corps de texte 3 Car"/>
    <w:basedOn w:val="Policepardfaut"/>
    <w:link w:val="Retraitcorpsdetexte3"/>
    <w:uiPriority w:val="99"/>
    <w:semiHidden/>
    <w:rsid w:val="002E0C26"/>
    <w:rPr>
      <w:sz w:val="16"/>
      <w:szCs w:val="16"/>
    </w:rPr>
  </w:style>
  <w:style w:type="paragraph" w:styleId="Notedefin">
    <w:name w:val="endnote text"/>
    <w:basedOn w:val="Normal"/>
    <w:link w:val="NotedefinCar"/>
    <w:semiHidden/>
    <w:rsid w:val="002E0C26"/>
    <w:rPr>
      <w:sz w:val="20"/>
    </w:rPr>
  </w:style>
  <w:style w:type="character" w:styleId="NotedefinCar" w:customStyle="1">
    <w:name w:val="Note de fin Car"/>
    <w:basedOn w:val="Policepardfaut"/>
    <w:link w:val="Notedefin"/>
    <w:semiHidden/>
    <w:rsid w:val="002E0C26"/>
  </w:style>
  <w:style w:type="character" w:styleId="Titre7Car" w:customStyle="1">
    <w:name w:val="Titre 7 Car"/>
    <w:basedOn w:val="Policepardfaut"/>
    <w:link w:val="Titre7"/>
    <w:uiPriority w:val="9"/>
    <w:semiHidden/>
    <w:rsid w:val="00C35C29"/>
    <w:rPr>
      <w:rFonts w:asciiTheme="majorHAnsi" w:hAnsiTheme="majorHAnsi" w:eastAsiaTheme="majorEastAsia" w:cstheme="majorBidi"/>
      <w:i/>
      <w:iCs/>
      <w:color w:val="404040" w:themeColor="text1" w:themeTint="BF"/>
      <w:sz w:val="22"/>
    </w:rPr>
  </w:style>
  <w:style w:type="character" w:styleId="Titre9Car" w:customStyle="1">
    <w:name w:val="Titre 9 Car"/>
    <w:basedOn w:val="Policepardfaut"/>
    <w:link w:val="Titre9"/>
    <w:uiPriority w:val="9"/>
    <w:semiHidden/>
    <w:rsid w:val="00C35C29"/>
    <w:rPr>
      <w:rFonts w:asciiTheme="majorHAnsi" w:hAnsiTheme="majorHAnsi" w:eastAsiaTheme="majorEastAsia" w:cstheme="majorBidi"/>
      <w:i/>
      <w:iCs/>
      <w:color w:val="404040" w:themeColor="text1" w:themeTint="BF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C35C29"/>
    <w:pPr>
      <w:spacing w:after="120" w:line="480" w:lineRule="auto"/>
    </w:pPr>
  </w:style>
  <w:style w:type="character" w:styleId="Corpsdetexte2Car" w:customStyle="1">
    <w:name w:val="Corps de texte 2 Car"/>
    <w:basedOn w:val="Policepardfaut"/>
    <w:link w:val="Corpsdetexte2"/>
    <w:uiPriority w:val="99"/>
    <w:semiHidden/>
    <w:rsid w:val="00C35C29"/>
    <w:rPr>
      <w:sz w:val="22"/>
    </w:rPr>
  </w:style>
  <w:style w:type="character" w:styleId="Marquedecommentaire">
    <w:name w:val="annotation reference"/>
    <w:semiHidden/>
    <w:rsid w:val="00C35C29"/>
    <w:rPr>
      <w:rFonts w:hint="default" w:ascii="Times New Roman" w:hAnsi="Times New Roman" w:cs="Times New Roman"/>
      <w:sz w:val="16"/>
      <w:szCs w:val="16"/>
    </w:rPr>
  </w:style>
  <w:style w:type="paragraph" w:styleId="NormalWeb">
    <w:name w:val="Normal (Web)"/>
    <w:basedOn w:val="Normal"/>
    <w:unhideWhenUsed/>
    <w:rsid w:val="00C35C29"/>
    <w:pPr>
      <w:suppressAutoHyphens/>
      <w:spacing w:before="280" w:after="119"/>
    </w:pPr>
    <w:rPr>
      <w:sz w:val="24"/>
    </w:rPr>
  </w:style>
  <w:style w:type="paragraph" w:styleId="Default" w:customStyle="1">
    <w:name w:val="Default"/>
    <w:rsid w:val="00B622B9"/>
    <w:pPr>
      <w:autoSpaceDE w:val="0"/>
      <w:autoSpaceDN w:val="0"/>
      <w:adjustRightInd w:val="0"/>
    </w:pPr>
    <w:rPr>
      <w:rFonts w:ascii="Arial" w:hAnsi="Arial" w:eastAsia="Calibri" w:cs="Arial"/>
      <w:color w:val="000000"/>
      <w:sz w:val="24"/>
      <w:szCs w:val="24"/>
      <w:lang w:eastAsia="en-US"/>
    </w:rPr>
  </w:style>
  <w:style w:type="table" w:styleId="Listeclaire-Accent5">
    <w:name w:val="Light List Accent 5"/>
    <w:basedOn w:val="TableauNormal"/>
    <w:uiPriority w:val="61"/>
    <w:rsid w:val="00B468A1"/>
    <w:tblPr>
      <w:tblStyleRowBandSize w:val="1"/>
      <w:tblStyleColBandSize w:val="1"/>
      <w:tblBorders>
        <w:top w:val="single" w:color="4472C4" w:themeColor="accent5" w:sz="8" w:space="0"/>
        <w:left w:val="single" w:color="4472C4" w:themeColor="accent5" w:sz="8" w:space="0"/>
        <w:bottom w:val="single" w:color="4472C4" w:themeColor="accent5" w:sz="8" w:space="0"/>
        <w:right w:val="single" w:color="4472C4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472C4" w:themeColor="accent5" w:sz="6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  <w:tblStylePr w:type="band1Horz">
      <w:tblPr/>
      <w:tcPr>
        <w:tcBorders>
          <w:top w:val="single" w:color="4472C4" w:themeColor="accent5" w:sz="8" w:space="0"/>
          <w:left w:val="single" w:color="4472C4" w:themeColor="accent5" w:sz="8" w:space="0"/>
          <w:bottom w:val="single" w:color="4472C4" w:themeColor="accent5" w:sz="8" w:space="0"/>
          <w:right w:val="single" w:color="4472C4" w:themeColor="accent5" w:sz="8" w:space="0"/>
        </w:tcBorders>
      </w:tcPr>
    </w:tblStylePr>
  </w:style>
  <w:style w:type="table" w:styleId="Trameclaire-Accent5">
    <w:name w:val="Light Shading Accent 5"/>
    <w:basedOn w:val="TableauNormal"/>
    <w:uiPriority w:val="60"/>
    <w:rsid w:val="00B468A1"/>
    <w:rPr>
      <w:color w:val="2F5496" w:themeColor="accent5" w:themeShade="BF"/>
    </w:rPr>
    <w:tblPr>
      <w:tblStyleRowBandSize w:val="1"/>
      <w:tblStyleColBandSize w:val="1"/>
      <w:tblBorders>
        <w:top w:val="single" w:color="4472C4" w:themeColor="accent5" w:sz="8" w:space="0"/>
        <w:bottom w:val="single" w:color="4472C4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472C4" w:themeColor="accent5" w:sz="8" w:space="0"/>
          <w:left w:val="nil"/>
          <w:bottom w:val="single" w:color="4472C4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472C4" w:themeColor="accent5" w:sz="8" w:space="0"/>
          <w:left w:val="nil"/>
          <w:bottom w:val="single" w:color="4472C4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character" w:styleId="Lienhypertexte">
    <w:name w:val="Hyperlink"/>
    <w:basedOn w:val="Policepardfaut"/>
    <w:uiPriority w:val="99"/>
    <w:unhideWhenUsed/>
    <w:rsid w:val="001E69E8"/>
    <w:rPr>
      <w:color w:val="0563C1" w:themeColor="hyperlink"/>
      <w:u w:val="single"/>
    </w:rPr>
  </w:style>
  <w:style w:type="character" w:styleId="Mentionnonrsolue1" w:customStyle="1">
    <w:name w:val="Mention non résolue1"/>
    <w:basedOn w:val="Policepardfaut"/>
    <w:uiPriority w:val="99"/>
    <w:semiHidden/>
    <w:unhideWhenUsed/>
    <w:rsid w:val="001E69E8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180C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6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header" Target="header3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hyperlink" Target="mailto:anne.vivant@caf.fr" TargetMode="External" Id="rId12" /><Relationship Type="http://schemas.openxmlformats.org/officeDocument/2006/relationships/footer" Target="footer2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mailto:aude.polony@caf.fr" TargetMode="External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image" Target="media/image5.svg" Id="rId10" /><Relationship Type="http://schemas.openxmlformats.org/officeDocument/2006/relationships/footer" Target="footer3.xml" Id="rId19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header" Target="header1.xml" Id="rId14" /><Relationship Type="http://schemas.openxmlformats.org/officeDocument/2006/relationships/hyperlink" Target="mailto:fabrice.horth@caf.fr" TargetMode="External" Id="R58235ba59bc942a1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diva971\AA%20%20MODELES%20DE%20DOCUMENTS\Mod&#232;le%20note%20de%20servic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mpos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95000"/>
                <a:satMod val="300000"/>
              </a:schemeClr>
            </a:gs>
            <a:gs pos="12000">
              <a:schemeClr val="phClr">
                <a:tint val="50000"/>
                <a:shade val="90000"/>
                <a:satMod val="250000"/>
              </a:schemeClr>
            </a:gs>
            <a:gs pos="100000">
              <a:schemeClr val="phClr">
                <a:tint val="85000"/>
                <a:shade val="75000"/>
                <a:satMod val="1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75000"/>
                <a:shade val="95000"/>
                <a:satMod val="175000"/>
              </a:schemeClr>
            </a:gs>
            <a:gs pos="12000">
              <a:schemeClr val="phClr">
                <a:tint val="90000"/>
                <a:shade val="90000"/>
                <a:satMod val="150000"/>
              </a:schemeClr>
            </a:gs>
            <a:gs pos="100000">
              <a:schemeClr val="phClr">
                <a:tint val="100000"/>
                <a:shade val="75000"/>
                <a:satMod val="150000"/>
              </a:schemeClr>
            </a:gs>
          </a:gsLst>
          <a:lin ang="16200000" scaled="1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freezing" dir="t">
              <a:rot lat="0" lon="0" rev="6000000"/>
            </a:lightRig>
          </a:scene3d>
          <a:sp3d contourW="12700" prstMaterial="dkEdge">
            <a:bevelT w="44450" h="25400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1DE55-4503-41BB-B812-A238A58C0BA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F:\pdiva971\AA  MODELES DE DOCUMENTS\Modèle note de service.dot</ap:Template>
  <ap:Application>Microsoft Word for the web</ap:Application>
  <ap:DocSecurity>0</ap:DocSecurity>
  <ap:ScaleCrop>false</ap:ScaleCrop>
  <ap:Company>caf971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Pc</dc:creator>
  <lastModifiedBy>Anne VIVANT 973</lastModifiedBy>
  <revision>4</revision>
  <lastPrinted>2019-12-22T20:24:00.0000000Z</lastPrinted>
  <dcterms:created xsi:type="dcterms:W3CDTF">2023-01-12T14:11:00.0000000Z</dcterms:created>
  <dcterms:modified xsi:type="dcterms:W3CDTF">2023-01-12T17:24:38.8566126Z</dcterms:modified>
</coreProperties>
</file>